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C02D3" w14:textId="77777777" w:rsidR="00E1245B" w:rsidRDefault="00E1245B" w:rsidP="00E1245B">
      <w:pPr>
        <w:pStyle w:val="Heading1"/>
        <w:contextualSpacing/>
        <w:jc w:val="center"/>
      </w:pPr>
    </w:p>
    <w:p w14:paraId="1132D84E" w14:textId="7A0938CE" w:rsidR="007D2A4E" w:rsidRDefault="00E1245B" w:rsidP="00E1245B">
      <w:pPr>
        <w:pStyle w:val="Heading1"/>
        <w:contextualSpacing/>
        <w:jc w:val="center"/>
      </w:pPr>
      <w:bookmarkStart w:id="0" w:name="_GoBack"/>
      <w:bookmarkEnd w:id="0"/>
      <w:r>
        <w:t>INDEX of pages</w:t>
      </w:r>
    </w:p>
    <w:p w14:paraId="4ED52A13" w14:textId="77777777" w:rsidR="00E1245B" w:rsidRDefault="00E1245B" w:rsidP="007D2A4E">
      <w:pPr>
        <w:rPr>
          <w:color w:val="002060"/>
        </w:rPr>
      </w:pPr>
    </w:p>
    <w:p w14:paraId="65209863" w14:textId="20E6F6AA" w:rsidR="007D2A4E" w:rsidRPr="002D43C2" w:rsidRDefault="007D2A4E" w:rsidP="007D2A4E">
      <w:pPr>
        <w:rPr>
          <w:color w:val="002060"/>
        </w:rPr>
      </w:pPr>
      <w:r w:rsidRPr="002D43C2">
        <w:rPr>
          <w:color w:val="002060"/>
        </w:rPr>
        <w:t>Cover Page &amp; Index</w:t>
      </w:r>
      <w:r w:rsidRPr="002D43C2">
        <w:rPr>
          <w:color w:val="002060"/>
        </w:rPr>
        <w:tab/>
      </w:r>
      <w:r w:rsidRPr="002D43C2">
        <w:rPr>
          <w:color w:val="002060"/>
        </w:rPr>
        <w:tab/>
      </w:r>
      <w:r w:rsidRPr="002D43C2">
        <w:rPr>
          <w:color w:val="002060"/>
        </w:rPr>
        <w:tab/>
        <w:t>1</w:t>
      </w:r>
    </w:p>
    <w:p w14:paraId="42305755" w14:textId="15541261" w:rsidR="002D43C2" w:rsidRPr="002D43C2" w:rsidRDefault="007D2A4E" w:rsidP="007D2A4E">
      <w:pPr>
        <w:rPr>
          <w:color w:val="002060"/>
        </w:rPr>
      </w:pPr>
      <w:r w:rsidRPr="002D43C2">
        <w:rPr>
          <w:color w:val="002060"/>
        </w:rPr>
        <w:t>Overview</w:t>
      </w:r>
      <w:r w:rsidR="00EB0A11" w:rsidRPr="002D43C2">
        <w:rPr>
          <w:color w:val="002060"/>
        </w:rPr>
        <w:t xml:space="preserve"> &amp; </w:t>
      </w:r>
      <w:r w:rsidR="008A1B35" w:rsidRPr="002D43C2">
        <w:rPr>
          <w:color w:val="002060"/>
        </w:rPr>
        <w:t>Subtitles</w:t>
      </w:r>
      <w:r w:rsidR="00EB0A11" w:rsidRPr="002D43C2">
        <w:rPr>
          <w:color w:val="002060"/>
        </w:rPr>
        <w:t xml:space="preserve"> </w:t>
      </w:r>
      <w:r w:rsidR="008A1B35" w:rsidRPr="002D43C2">
        <w:rPr>
          <w:color w:val="002060"/>
        </w:rPr>
        <w:t>#</w:t>
      </w:r>
      <w:r w:rsidR="00EB0A11" w:rsidRPr="002D43C2">
        <w:rPr>
          <w:color w:val="002060"/>
        </w:rPr>
        <w:t>1-6</w:t>
      </w:r>
      <w:r w:rsidRPr="002D43C2">
        <w:rPr>
          <w:color w:val="002060"/>
        </w:rPr>
        <w:tab/>
      </w:r>
      <w:r w:rsidRPr="002D43C2">
        <w:rPr>
          <w:color w:val="002060"/>
        </w:rPr>
        <w:tab/>
      </w:r>
      <w:r w:rsidRPr="002D43C2">
        <w:rPr>
          <w:color w:val="002060"/>
        </w:rPr>
        <w:tab/>
        <w:t>2</w:t>
      </w:r>
      <w:r w:rsidR="002D43C2" w:rsidRPr="002D43C2">
        <w:rPr>
          <w:color w:val="002060"/>
        </w:rPr>
        <w:tab/>
      </w:r>
      <w:r w:rsidR="002D43C2" w:rsidRPr="002D43C2">
        <w:rPr>
          <w:color w:val="002060"/>
          <w:sz w:val="16"/>
          <w:szCs w:val="16"/>
        </w:rPr>
        <w:t>#1  Project</w:t>
      </w:r>
      <w:r w:rsidR="002D43C2" w:rsidRPr="002D43C2">
        <w:rPr>
          <w:color w:val="002060"/>
          <w:sz w:val="16"/>
          <w:szCs w:val="16"/>
        </w:rPr>
        <w:tab/>
        <w:t xml:space="preserve"> #2  Scope</w:t>
      </w:r>
      <w:r w:rsidR="002D43C2" w:rsidRPr="002D43C2">
        <w:rPr>
          <w:color w:val="002060"/>
          <w:sz w:val="16"/>
          <w:szCs w:val="16"/>
        </w:rPr>
        <w:tab/>
        <w:t>#3  Requirements</w:t>
      </w:r>
      <w:r w:rsidR="002D43C2" w:rsidRPr="002D43C2">
        <w:rPr>
          <w:color w:val="002060"/>
          <w:sz w:val="16"/>
          <w:szCs w:val="16"/>
        </w:rPr>
        <w:tab/>
      </w:r>
      <w:r w:rsidR="002D43C2" w:rsidRPr="002D43C2">
        <w:rPr>
          <w:color w:val="002060"/>
          <w:sz w:val="16"/>
          <w:szCs w:val="16"/>
        </w:rPr>
        <w:tab/>
      </w:r>
      <w:r w:rsidR="002D43C2" w:rsidRPr="002D43C2">
        <w:rPr>
          <w:color w:val="002060"/>
          <w:sz w:val="16"/>
          <w:szCs w:val="16"/>
        </w:rPr>
        <w:tab/>
      </w:r>
      <w:r w:rsidR="002D43C2" w:rsidRPr="002D43C2">
        <w:rPr>
          <w:color w:val="002060"/>
          <w:sz w:val="16"/>
          <w:szCs w:val="16"/>
        </w:rPr>
        <w:tab/>
      </w:r>
      <w:r w:rsidR="002D43C2" w:rsidRPr="002D43C2">
        <w:rPr>
          <w:color w:val="002060"/>
          <w:sz w:val="16"/>
          <w:szCs w:val="16"/>
        </w:rPr>
        <w:tab/>
      </w:r>
      <w:r w:rsidR="002D43C2" w:rsidRPr="002D43C2">
        <w:rPr>
          <w:color w:val="002060"/>
          <w:sz w:val="16"/>
          <w:szCs w:val="16"/>
        </w:rPr>
        <w:tab/>
      </w:r>
      <w:r w:rsidR="002D43C2" w:rsidRPr="002D43C2">
        <w:rPr>
          <w:color w:val="002060"/>
          <w:sz w:val="16"/>
          <w:szCs w:val="16"/>
        </w:rPr>
        <w:tab/>
      </w:r>
      <w:r w:rsidR="002D43C2" w:rsidRPr="002D43C2">
        <w:rPr>
          <w:color w:val="002060"/>
          <w:sz w:val="16"/>
          <w:szCs w:val="16"/>
        </w:rPr>
        <w:tab/>
        <w:t>#4  Deliverables</w:t>
      </w:r>
      <w:r w:rsidR="002D43C2" w:rsidRPr="002D43C2">
        <w:rPr>
          <w:color w:val="002060"/>
          <w:sz w:val="16"/>
          <w:szCs w:val="16"/>
        </w:rPr>
        <w:tab/>
        <w:t>#5  Affected Parties       #6 Businesses</w:t>
      </w:r>
    </w:p>
    <w:p w14:paraId="29673CBC" w14:textId="2D0DDEB2" w:rsidR="00EB0A11" w:rsidRPr="002D43C2" w:rsidRDefault="008A1B35" w:rsidP="002D43C2">
      <w:pPr>
        <w:ind w:firstLine="720"/>
        <w:rPr>
          <w:color w:val="002060"/>
        </w:rPr>
      </w:pPr>
      <w:r w:rsidRPr="002D43C2">
        <w:rPr>
          <w:color w:val="002060"/>
        </w:rPr>
        <w:t>Subtitles</w:t>
      </w:r>
      <w:r w:rsidR="00EB0A11" w:rsidRPr="002D43C2">
        <w:rPr>
          <w:color w:val="002060"/>
        </w:rPr>
        <w:t xml:space="preserve"> </w:t>
      </w:r>
      <w:r w:rsidRPr="002D43C2">
        <w:rPr>
          <w:color w:val="002060"/>
        </w:rPr>
        <w:t>#</w:t>
      </w:r>
      <w:r w:rsidR="00EB0A11" w:rsidRPr="002D43C2">
        <w:rPr>
          <w:color w:val="002060"/>
        </w:rPr>
        <w:t>7-</w:t>
      </w:r>
      <w:r w:rsidR="00D71D4F" w:rsidRPr="002D43C2">
        <w:rPr>
          <w:color w:val="002060"/>
        </w:rPr>
        <w:t>10</w:t>
      </w:r>
      <w:r w:rsidR="00EB0A11" w:rsidRPr="002D43C2">
        <w:rPr>
          <w:color w:val="002060"/>
        </w:rPr>
        <w:tab/>
      </w:r>
      <w:r w:rsidR="00EB0A11" w:rsidRPr="002D43C2">
        <w:rPr>
          <w:color w:val="002060"/>
        </w:rPr>
        <w:tab/>
      </w:r>
      <w:r w:rsidR="00EB0A11" w:rsidRPr="002D43C2">
        <w:rPr>
          <w:color w:val="002060"/>
        </w:rPr>
        <w:tab/>
        <w:t>3</w:t>
      </w:r>
      <w:r w:rsidR="002D43C2" w:rsidRPr="002D43C2">
        <w:rPr>
          <w:color w:val="002060"/>
        </w:rPr>
        <w:tab/>
      </w:r>
      <w:r w:rsidR="002D43C2" w:rsidRPr="002D43C2">
        <w:rPr>
          <w:color w:val="002060"/>
          <w:sz w:val="16"/>
          <w:szCs w:val="16"/>
        </w:rPr>
        <w:t>#7  Exclusions     #8  Implementations    #9  Timetable    #10 Protocols</w:t>
      </w:r>
      <w:r w:rsidR="002D43C2" w:rsidRPr="002D43C2">
        <w:rPr>
          <w:color w:val="002060"/>
        </w:rPr>
        <w:t xml:space="preserve">  </w:t>
      </w:r>
    </w:p>
    <w:p w14:paraId="3D702B4F" w14:textId="49603C54" w:rsidR="00EB0A11" w:rsidRPr="002D43C2" w:rsidRDefault="00EB0A11" w:rsidP="00EB0A11">
      <w:pPr>
        <w:rPr>
          <w:color w:val="002060"/>
        </w:rPr>
      </w:pPr>
      <w:r w:rsidRPr="002D43C2">
        <w:rPr>
          <w:color w:val="002060"/>
        </w:rPr>
        <w:t>EEP Task Force Contacts</w:t>
      </w:r>
      <w:r w:rsidRPr="002D43C2">
        <w:rPr>
          <w:color w:val="002060"/>
        </w:rPr>
        <w:tab/>
      </w:r>
      <w:r w:rsidRPr="002D43C2">
        <w:rPr>
          <w:color w:val="002060"/>
        </w:rPr>
        <w:tab/>
      </w:r>
      <w:r w:rsidRPr="002D43C2">
        <w:rPr>
          <w:color w:val="002060"/>
        </w:rPr>
        <w:tab/>
      </w:r>
      <w:r w:rsidR="00D735B5">
        <w:rPr>
          <w:color w:val="002060"/>
        </w:rPr>
        <w:t>4</w:t>
      </w:r>
    </w:p>
    <w:p w14:paraId="4DE9FED2" w14:textId="6DECB2A4" w:rsidR="00863964" w:rsidRPr="002D43C2" w:rsidRDefault="00D735B5" w:rsidP="00EB0A11">
      <w:pPr>
        <w:rPr>
          <w:color w:val="002060"/>
        </w:rPr>
      </w:pPr>
      <w:r>
        <w:rPr>
          <w:color w:val="002060"/>
        </w:rPr>
        <w:t>On Being Faithful</w:t>
      </w:r>
      <w:r w:rsidR="00863964" w:rsidRPr="002D43C2">
        <w:rPr>
          <w:color w:val="002060"/>
        </w:rPr>
        <w:t xml:space="preserve"> Surve</w:t>
      </w:r>
      <w:r>
        <w:rPr>
          <w:color w:val="002060"/>
        </w:rPr>
        <w:t xml:space="preserve">y &amp; </w:t>
      </w:r>
      <w:r w:rsidR="00863964" w:rsidRPr="002D43C2">
        <w:rPr>
          <w:color w:val="002060"/>
        </w:rPr>
        <w:t>Response</w:t>
      </w:r>
      <w:r w:rsidR="00863964" w:rsidRPr="002D43C2">
        <w:rPr>
          <w:color w:val="002060"/>
        </w:rPr>
        <w:tab/>
      </w:r>
      <w:r>
        <w:rPr>
          <w:color w:val="002060"/>
        </w:rPr>
        <w:t>5</w:t>
      </w:r>
      <w:r>
        <w:rPr>
          <w:color w:val="002060"/>
        </w:rPr>
        <w:tab/>
      </w:r>
    </w:p>
    <w:p w14:paraId="27E9A041" w14:textId="2E7BFF27" w:rsidR="00EB0A11" w:rsidRPr="002D43C2" w:rsidRDefault="00EB0A11" w:rsidP="007D2A4E">
      <w:pPr>
        <w:rPr>
          <w:color w:val="002060"/>
        </w:rPr>
      </w:pPr>
      <w:r w:rsidRPr="002D43C2">
        <w:rPr>
          <w:color w:val="002060"/>
        </w:rPr>
        <w:t>Pictures &amp; Indicators</w:t>
      </w:r>
      <w:r w:rsidRPr="002D43C2">
        <w:rPr>
          <w:color w:val="002060"/>
        </w:rPr>
        <w:tab/>
      </w:r>
      <w:r w:rsidRPr="002D43C2">
        <w:rPr>
          <w:color w:val="002060"/>
        </w:rPr>
        <w:tab/>
      </w:r>
      <w:r w:rsidRPr="002D43C2">
        <w:rPr>
          <w:color w:val="002060"/>
        </w:rPr>
        <w:tab/>
      </w:r>
      <w:r w:rsidR="00D735B5">
        <w:rPr>
          <w:color w:val="002060"/>
        </w:rPr>
        <w:t>6-7</w:t>
      </w:r>
    </w:p>
    <w:p w14:paraId="6EAD006D" w14:textId="7EF6CC88" w:rsidR="00863964" w:rsidRPr="002D43C2" w:rsidRDefault="00863964" w:rsidP="007D2A4E">
      <w:pPr>
        <w:rPr>
          <w:color w:val="002060"/>
        </w:rPr>
      </w:pPr>
      <w:r w:rsidRPr="002D43C2">
        <w:rPr>
          <w:color w:val="002060"/>
        </w:rPr>
        <w:t>Diocesan Season II Re-Entry Reponses</w:t>
      </w:r>
      <w:r w:rsidRPr="002D43C2">
        <w:rPr>
          <w:color w:val="002060"/>
        </w:rPr>
        <w:tab/>
      </w:r>
      <w:r w:rsidR="00D735B5">
        <w:rPr>
          <w:color w:val="002060"/>
        </w:rPr>
        <w:t>8</w:t>
      </w:r>
      <w:r w:rsidR="00E33F99" w:rsidRPr="002D43C2">
        <w:rPr>
          <w:color w:val="002060"/>
        </w:rPr>
        <w:t>-</w:t>
      </w:r>
      <w:r w:rsidR="00D735B5">
        <w:rPr>
          <w:color w:val="002060"/>
        </w:rPr>
        <w:t>10</w:t>
      </w:r>
    </w:p>
    <w:p w14:paraId="056105FE" w14:textId="1623068C" w:rsidR="00E33F99" w:rsidRPr="002D43C2" w:rsidRDefault="00E33F99" w:rsidP="007D2A4E">
      <w:pPr>
        <w:rPr>
          <w:color w:val="002060"/>
        </w:rPr>
      </w:pPr>
      <w:r w:rsidRPr="002D43C2">
        <w:rPr>
          <w:color w:val="002060"/>
        </w:rPr>
        <w:t>Revised Changed Usher Instructions</w:t>
      </w:r>
      <w:r w:rsidRPr="002D43C2">
        <w:rPr>
          <w:color w:val="002060"/>
        </w:rPr>
        <w:tab/>
        <w:t>1</w:t>
      </w:r>
      <w:r w:rsidR="00D735B5">
        <w:rPr>
          <w:color w:val="002060"/>
        </w:rPr>
        <w:t>1</w:t>
      </w:r>
    </w:p>
    <w:p w14:paraId="126027B6" w14:textId="7B589272" w:rsidR="00E33F99" w:rsidRPr="002D43C2" w:rsidRDefault="00E33F99" w:rsidP="007D2A4E">
      <w:pPr>
        <w:rPr>
          <w:color w:val="002060"/>
        </w:rPr>
      </w:pPr>
      <w:r w:rsidRPr="002D43C2">
        <w:rPr>
          <w:color w:val="002060"/>
        </w:rPr>
        <w:t xml:space="preserve">Safety &amp; Check-In Volunteer Instructions </w:t>
      </w:r>
      <w:r w:rsidRPr="002D43C2">
        <w:rPr>
          <w:color w:val="002060"/>
        </w:rPr>
        <w:tab/>
        <w:t>1</w:t>
      </w:r>
      <w:r w:rsidR="00D735B5">
        <w:rPr>
          <w:color w:val="002060"/>
        </w:rPr>
        <w:t>2</w:t>
      </w:r>
    </w:p>
    <w:p w14:paraId="6BE888CB" w14:textId="4D86035D" w:rsidR="006A0F97" w:rsidRPr="002D43C2" w:rsidRDefault="006A0F97" w:rsidP="006A0F97">
      <w:pPr>
        <w:rPr>
          <w:color w:val="002060"/>
        </w:rPr>
      </w:pPr>
      <w:r w:rsidRPr="002D43C2">
        <w:rPr>
          <w:color w:val="002060"/>
        </w:rPr>
        <w:t>Screening Checklist &amp; Health Questions</w:t>
      </w:r>
      <w:r w:rsidRPr="002D43C2">
        <w:rPr>
          <w:color w:val="002060"/>
        </w:rPr>
        <w:tab/>
        <w:t>1</w:t>
      </w:r>
      <w:r w:rsidR="00D735B5">
        <w:rPr>
          <w:color w:val="002060"/>
        </w:rPr>
        <w:t>3</w:t>
      </w:r>
    </w:p>
    <w:p w14:paraId="54A466E1" w14:textId="504D3232" w:rsidR="00E33F99" w:rsidRPr="002D43C2" w:rsidRDefault="00E33F99" w:rsidP="007D2A4E">
      <w:pPr>
        <w:rPr>
          <w:color w:val="002060"/>
        </w:rPr>
      </w:pPr>
      <w:r w:rsidRPr="002D43C2">
        <w:rPr>
          <w:color w:val="002060"/>
        </w:rPr>
        <w:t>Social Media &amp; E-News Information</w:t>
      </w:r>
      <w:r w:rsidRPr="002D43C2">
        <w:rPr>
          <w:color w:val="002060"/>
        </w:rPr>
        <w:tab/>
      </w:r>
      <w:r w:rsidRPr="002D43C2">
        <w:rPr>
          <w:color w:val="002060"/>
        </w:rPr>
        <w:tab/>
        <w:t>1</w:t>
      </w:r>
      <w:r w:rsidR="00D735B5">
        <w:rPr>
          <w:color w:val="002060"/>
        </w:rPr>
        <w:t>4</w:t>
      </w:r>
    </w:p>
    <w:p w14:paraId="6A451614" w14:textId="447501EE" w:rsidR="004D4163" w:rsidRDefault="004D4163" w:rsidP="004D4163">
      <w:pPr>
        <w:rPr>
          <w:color w:val="002060"/>
          <w:szCs w:val="18"/>
        </w:rPr>
      </w:pPr>
      <w:r w:rsidRPr="002D43C2">
        <w:rPr>
          <w:color w:val="002060"/>
          <w:szCs w:val="18"/>
        </w:rPr>
        <w:t>Procedures for Shutdown &amp; Deep Cleaning</w:t>
      </w:r>
      <w:r w:rsidRPr="002D43C2">
        <w:rPr>
          <w:color w:val="002060"/>
          <w:szCs w:val="18"/>
        </w:rPr>
        <w:tab/>
        <w:t>1</w:t>
      </w:r>
      <w:r w:rsidR="00D735B5">
        <w:rPr>
          <w:color w:val="002060"/>
          <w:szCs w:val="18"/>
        </w:rPr>
        <w:t>4</w:t>
      </w:r>
    </w:p>
    <w:p w14:paraId="57D7CDE4" w14:textId="6DC3402E" w:rsidR="00101B5E" w:rsidRDefault="00101B5E" w:rsidP="004D4163">
      <w:pPr>
        <w:rPr>
          <w:color w:val="002060"/>
          <w:szCs w:val="18"/>
        </w:rPr>
      </w:pPr>
      <w:r>
        <w:rPr>
          <w:color w:val="002060"/>
          <w:szCs w:val="18"/>
        </w:rPr>
        <w:t xml:space="preserve">Diagram – Church </w:t>
      </w:r>
      <w:r>
        <w:rPr>
          <w:color w:val="002060"/>
          <w:szCs w:val="18"/>
        </w:rPr>
        <w:tab/>
      </w:r>
      <w:r>
        <w:rPr>
          <w:color w:val="002060"/>
          <w:szCs w:val="18"/>
        </w:rPr>
        <w:tab/>
      </w:r>
      <w:r>
        <w:rPr>
          <w:color w:val="002060"/>
          <w:szCs w:val="18"/>
        </w:rPr>
        <w:tab/>
        <w:t>15</w:t>
      </w:r>
      <w:r w:rsidR="003D6B76">
        <w:rPr>
          <w:color w:val="002060"/>
          <w:szCs w:val="18"/>
        </w:rPr>
        <w:tab/>
        <w:t>(see attachment)</w:t>
      </w:r>
    </w:p>
    <w:p w14:paraId="37E5F8EE" w14:textId="5CE9081C" w:rsidR="00101B5E" w:rsidRPr="002D43C2" w:rsidRDefault="00101B5E" w:rsidP="004D4163">
      <w:pPr>
        <w:rPr>
          <w:color w:val="002060"/>
          <w:szCs w:val="18"/>
        </w:rPr>
      </w:pPr>
      <w:r>
        <w:rPr>
          <w:color w:val="002060"/>
          <w:szCs w:val="18"/>
        </w:rPr>
        <w:t>Diagram – Parish Hall / School</w:t>
      </w:r>
      <w:r>
        <w:rPr>
          <w:color w:val="002060"/>
          <w:szCs w:val="18"/>
        </w:rPr>
        <w:tab/>
      </w:r>
      <w:r>
        <w:rPr>
          <w:color w:val="002060"/>
          <w:szCs w:val="18"/>
        </w:rPr>
        <w:tab/>
        <w:t>16</w:t>
      </w:r>
      <w:r w:rsidR="003D6B76">
        <w:rPr>
          <w:color w:val="002060"/>
          <w:szCs w:val="18"/>
        </w:rPr>
        <w:tab/>
        <w:t>(see attachment)</w:t>
      </w:r>
    </w:p>
    <w:p w14:paraId="218AF0D0" w14:textId="77777777" w:rsidR="004D4163" w:rsidRDefault="004D4163" w:rsidP="007D2A4E"/>
    <w:p w14:paraId="621BC223" w14:textId="77777777" w:rsidR="00E33F99" w:rsidRDefault="00E33F99" w:rsidP="007D2A4E"/>
    <w:p w14:paraId="19ED638E" w14:textId="4310F62F" w:rsidR="007D2A4E" w:rsidRDefault="007D2A4E" w:rsidP="007D2A4E"/>
    <w:p w14:paraId="7CC13A5E" w14:textId="1BE92B6D" w:rsidR="007D2A4E" w:rsidRDefault="007D2A4E" w:rsidP="007D2A4E"/>
    <w:p w14:paraId="28A2530F" w14:textId="76593EC9" w:rsidR="007D2A4E" w:rsidRDefault="007D2A4E" w:rsidP="007D2A4E"/>
    <w:p w14:paraId="58CAAB24" w14:textId="7214634F" w:rsidR="007D2A4E" w:rsidRDefault="007D2A4E" w:rsidP="007D2A4E"/>
    <w:p w14:paraId="79331789" w14:textId="5DF3AFA0" w:rsidR="00863964" w:rsidRDefault="00863964" w:rsidP="007D2A4E"/>
    <w:p w14:paraId="68A57114" w14:textId="2DEFF1F2" w:rsidR="00E33F99" w:rsidRDefault="00E33F99" w:rsidP="007D2A4E"/>
    <w:p w14:paraId="2B325357" w14:textId="77777777" w:rsidR="00D71D4F" w:rsidRPr="00D71D4F" w:rsidRDefault="00D71D4F" w:rsidP="00485098">
      <w:pPr>
        <w:pStyle w:val="Heading1"/>
        <w:contextualSpacing/>
        <w:rPr>
          <w:sz w:val="16"/>
          <w:szCs w:val="16"/>
        </w:rPr>
      </w:pPr>
    </w:p>
    <w:p w14:paraId="6F484925" w14:textId="5543F59C" w:rsidR="00DF627F" w:rsidRDefault="00895360" w:rsidP="00D71D4F">
      <w:pPr>
        <w:pStyle w:val="Heading1"/>
        <w:contextualSpacing/>
      </w:pPr>
      <w:r>
        <w:t>Overview</w:t>
      </w:r>
    </w:p>
    <w:p w14:paraId="432AF332" w14:textId="77777777" w:rsidR="00DF627F" w:rsidRPr="00492B84" w:rsidRDefault="00895360" w:rsidP="00485098">
      <w:pPr>
        <w:pStyle w:val="Heading2"/>
        <w:contextualSpacing/>
      </w:pPr>
      <w:r w:rsidRPr="00492B84">
        <w:t>Project Background and Description</w:t>
      </w:r>
    </w:p>
    <w:p w14:paraId="61C0AE96" w14:textId="00CD6568" w:rsidR="00DF627F" w:rsidRPr="00492B84" w:rsidRDefault="009B4262" w:rsidP="00485098">
      <w:pPr>
        <w:spacing w:line="240" w:lineRule="auto"/>
        <w:contextualSpacing/>
        <w:jc w:val="both"/>
        <w:rPr>
          <w:color w:val="auto"/>
        </w:rPr>
      </w:pPr>
      <w:sdt>
        <w:sdtPr>
          <w:rPr>
            <w:color w:val="auto"/>
          </w:rPr>
          <w:id w:val="-2113425653"/>
          <w:placeholder>
            <w:docPart w:val="BB0FD84BD1F347C1B3CC869E08AAD15D"/>
          </w:placeholder>
          <w15:appearance w15:val="hidden"/>
        </w:sdtPr>
        <w:sdtEndPr/>
        <w:sdtContent>
          <w:r w:rsidR="00C565CD" w:rsidRPr="00492B84">
            <w:rPr>
              <w:color w:val="auto"/>
            </w:rPr>
            <w:t xml:space="preserve">In response to: </w:t>
          </w:r>
          <w:r w:rsidR="00AC317D" w:rsidRPr="00492B84">
            <w:rPr>
              <w:color w:val="auto"/>
            </w:rPr>
            <w:t xml:space="preserve">1) the request from the </w:t>
          </w:r>
          <w:r w:rsidR="00492B84">
            <w:rPr>
              <w:color w:val="auto"/>
            </w:rPr>
            <w:t xml:space="preserve">Episcopal </w:t>
          </w:r>
          <w:r w:rsidR="004C087F" w:rsidRPr="00492B84">
            <w:rPr>
              <w:color w:val="auto"/>
            </w:rPr>
            <w:t>Diocese</w:t>
          </w:r>
          <w:r w:rsidR="00AC317D" w:rsidRPr="00492B84">
            <w:rPr>
              <w:color w:val="auto"/>
            </w:rPr>
            <w:t xml:space="preserve"> </w:t>
          </w:r>
          <w:r w:rsidR="00492B84">
            <w:rPr>
              <w:color w:val="auto"/>
            </w:rPr>
            <w:t xml:space="preserve">of SE Florida </w:t>
          </w:r>
          <w:r w:rsidR="00AC317D" w:rsidRPr="00492B84">
            <w:rPr>
              <w:color w:val="auto"/>
            </w:rPr>
            <w:t xml:space="preserve">for each church to have available its own policy/procedure for emergency </w:t>
          </w:r>
          <w:r w:rsidR="00492B84">
            <w:rPr>
              <w:color w:val="auto"/>
            </w:rPr>
            <w:t xml:space="preserve">following a pandemic and the for re-opening of facilities and adhering to </w:t>
          </w:r>
          <w:r w:rsidR="004C087F" w:rsidRPr="00492B84">
            <w:rPr>
              <w:color w:val="auto"/>
            </w:rPr>
            <w:t xml:space="preserve">the Diocesan model; </w:t>
          </w:r>
          <w:r w:rsidR="00AC317D" w:rsidRPr="00492B84">
            <w:rPr>
              <w:color w:val="auto"/>
            </w:rPr>
            <w:t>2</w:t>
          </w:r>
          <w:r w:rsidR="00C565CD" w:rsidRPr="00492B84">
            <w:rPr>
              <w:color w:val="auto"/>
            </w:rPr>
            <w:t xml:space="preserve">) the need for an on-site </w:t>
          </w:r>
          <w:r w:rsidR="00492B84">
            <w:rPr>
              <w:color w:val="auto"/>
            </w:rPr>
            <w:t>plan with photographs</w:t>
          </w:r>
        </w:sdtContent>
      </w:sdt>
      <w:r w:rsidR="00C565CD" w:rsidRPr="00492B84">
        <w:rPr>
          <w:color w:val="auto"/>
        </w:rPr>
        <w:t xml:space="preserve">; </w:t>
      </w:r>
      <w:r w:rsidR="00AC317D" w:rsidRPr="00492B84">
        <w:rPr>
          <w:color w:val="auto"/>
        </w:rPr>
        <w:t>3</w:t>
      </w:r>
      <w:r w:rsidR="00C565CD" w:rsidRPr="00492B84">
        <w:rPr>
          <w:color w:val="auto"/>
        </w:rPr>
        <w:t>) the need for a cohesive core commit</w:t>
      </w:r>
      <w:r w:rsidR="001C6BA6" w:rsidRPr="00492B84">
        <w:rPr>
          <w:color w:val="auto"/>
        </w:rPr>
        <w:t xml:space="preserve">tee </w:t>
      </w:r>
      <w:r w:rsidR="004C087F" w:rsidRPr="00492B84">
        <w:rPr>
          <w:color w:val="auto"/>
        </w:rPr>
        <w:t xml:space="preserve">for </w:t>
      </w:r>
      <w:r w:rsidR="00492B84">
        <w:rPr>
          <w:color w:val="auto"/>
        </w:rPr>
        <w:t xml:space="preserve">Extraordinary </w:t>
      </w:r>
      <w:r w:rsidR="00AC317D" w:rsidRPr="00492B84">
        <w:rPr>
          <w:color w:val="auto"/>
        </w:rPr>
        <w:t>Emergency Planning (</w:t>
      </w:r>
      <w:r w:rsidR="00492B84">
        <w:rPr>
          <w:color w:val="auto"/>
        </w:rPr>
        <w:t>EEP</w:t>
      </w:r>
      <w:r w:rsidR="00AC317D" w:rsidRPr="00492B84">
        <w:rPr>
          <w:color w:val="auto"/>
        </w:rPr>
        <w:t>)</w:t>
      </w:r>
      <w:r w:rsidR="007D2A4E">
        <w:rPr>
          <w:color w:val="auto"/>
        </w:rPr>
        <w:t xml:space="preserve"> and its EEP Task Force</w:t>
      </w:r>
      <w:r w:rsidR="00AC317D" w:rsidRPr="00492B84">
        <w:rPr>
          <w:color w:val="auto"/>
        </w:rPr>
        <w:t>.</w:t>
      </w:r>
    </w:p>
    <w:p w14:paraId="37F6A023" w14:textId="77777777" w:rsidR="00DF627F" w:rsidRPr="00492B84" w:rsidRDefault="00895360" w:rsidP="00485098">
      <w:pPr>
        <w:pStyle w:val="Heading2"/>
        <w:spacing w:before="120"/>
      </w:pPr>
      <w:r w:rsidRPr="00492B84">
        <w:t>Project Scope</w:t>
      </w:r>
    </w:p>
    <w:p w14:paraId="0B6A2AEC" w14:textId="339EC7C4" w:rsidR="00BF0E92" w:rsidRDefault="00BF0E92" w:rsidP="00485098">
      <w:pPr>
        <w:pStyle w:val="Heading2"/>
        <w:numPr>
          <w:ilvl w:val="0"/>
          <w:numId w:val="0"/>
        </w:numPr>
        <w:spacing w:before="120"/>
        <w:jc w:val="both"/>
        <w:rPr>
          <w:b w:val="0"/>
          <w:color w:val="auto"/>
          <w:sz w:val="18"/>
          <w:szCs w:val="18"/>
        </w:rPr>
      </w:pPr>
      <w:r>
        <w:rPr>
          <w:b w:val="0"/>
          <w:color w:val="auto"/>
          <w:sz w:val="18"/>
          <w:szCs w:val="18"/>
        </w:rPr>
        <w:t xml:space="preserve">Following the </w:t>
      </w:r>
      <w:r w:rsidRPr="00BF0E92">
        <w:rPr>
          <w:b w:val="0"/>
          <w:color w:val="auto"/>
          <w:sz w:val="18"/>
          <w:szCs w:val="18"/>
        </w:rPr>
        <w:t xml:space="preserve">Diocese of Southeast Florida </w:t>
      </w:r>
      <w:r>
        <w:rPr>
          <w:b w:val="0"/>
          <w:color w:val="auto"/>
          <w:sz w:val="18"/>
          <w:szCs w:val="18"/>
        </w:rPr>
        <w:t xml:space="preserve">Re-Gathering </w:t>
      </w:r>
      <w:r w:rsidRPr="008A1B35">
        <w:rPr>
          <w:bCs w:val="0"/>
          <w:i/>
          <w:iCs/>
          <w:color w:val="auto"/>
          <w:sz w:val="18"/>
          <w:szCs w:val="18"/>
        </w:rPr>
        <w:t>On Being Faithful policy</w:t>
      </w:r>
      <w:r w:rsidR="008A1B35" w:rsidRPr="008A1B35">
        <w:rPr>
          <w:bCs w:val="0"/>
          <w:i/>
          <w:iCs/>
          <w:color w:val="auto"/>
          <w:sz w:val="18"/>
          <w:szCs w:val="18"/>
        </w:rPr>
        <w:t>, Executive Summary, and Re-Entry Checklist</w:t>
      </w:r>
      <w:r w:rsidRPr="00BF0E92">
        <w:rPr>
          <w:b w:val="0"/>
          <w:color w:val="auto"/>
          <w:sz w:val="18"/>
          <w:szCs w:val="18"/>
        </w:rPr>
        <w:t xml:space="preserve"> </w:t>
      </w:r>
      <w:r w:rsidR="008A1B35">
        <w:rPr>
          <w:b w:val="0"/>
          <w:color w:val="auto"/>
          <w:sz w:val="18"/>
          <w:szCs w:val="18"/>
        </w:rPr>
        <w:t xml:space="preserve">mandates and </w:t>
      </w:r>
      <w:r w:rsidRPr="00BF0E92">
        <w:rPr>
          <w:b w:val="0"/>
          <w:color w:val="auto"/>
          <w:sz w:val="18"/>
          <w:szCs w:val="18"/>
        </w:rPr>
        <w:t xml:space="preserve">recommendations for our return to in-person attendance at mass, during </w:t>
      </w:r>
      <w:r w:rsidR="008A1B35">
        <w:rPr>
          <w:b w:val="0"/>
          <w:color w:val="auto"/>
          <w:sz w:val="18"/>
          <w:szCs w:val="18"/>
        </w:rPr>
        <w:t>phasing-in</w:t>
      </w:r>
      <w:r w:rsidRPr="00BF0E92">
        <w:rPr>
          <w:b w:val="0"/>
          <w:color w:val="auto"/>
          <w:sz w:val="18"/>
          <w:szCs w:val="18"/>
        </w:rPr>
        <w:t xml:space="preserve">, with restrictions related to keeping our parish healthy and thriving as we learn to live with the virus in our midst. </w:t>
      </w:r>
      <w:r>
        <w:rPr>
          <w:b w:val="0"/>
          <w:color w:val="auto"/>
          <w:sz w:val="18"/>
          <w:szCs w:val="18"/>
        </w:rPr>
        <w:t>A re-opening plan and committee</w:t>
      </w:r>
      <w:r w:rsidRPr="00BF0E92">
        <w:rPr>
          <w:b w:val="0"/>
          <w:color w:val="auto"/>
          <w:sz w:val="18"/>
          <w:szCs w:val="18"/>
        </w:rPr>
        <w:t xml:space="preserve"> </w:t>
      </w:r>
      <w:r>
        <w:rPr>
          <w:b w:val="0"/>
          <w:color w:val="auto"/>
          <w:sz w:val="18"/>
          <w:szCs w:val="18"/>
        </w:rPr>
        <w:t xml:space="preserve">was </w:t>
      </w:r>
      <w:r w:rsidRPr="00BF0E92">
        <w:rPr>
          <w:b w:val="0"/>
          <w:color w:val="auto"/>
          <w:sz w:val="18"/>
          <w:szCs w:val="18"/>
        </w:rPr>
        <w:t xml:space="preserve">formed </w:t>
      </w:r>
      <w:r>
        <w:rPr>
          <w:b w:val="0"/>
          <w:color w:val="auto"/>
          <w:sz w:val="18"/>
          <w:szCs w:val="18"/>
        </w:rPr>
        <w:t>and put into action.</w:t>
      </w:r>
      <w:r w:rsidR="007D2A4E">
        <w:rPr>
          <w:b w:val="0"/>
          <w:color w:val="auto"/>
          <w:sz w:val="18"/>
          <w:szCs w:val="18"/>
        </w:rPr>
        <w:t xml:space="preserve"> </w:t>
      </w:r>
      <w:r w:rsidR="007D2A4E" w:rsidRPr="007D2A4E">
        <w:rPr>
          <w:bCs w:val="0"/>
          <w:color w:val="auto"/>
          <w:sz w:val="18"/>
          <w:szCs w:val="18"/>
        </w:rPr>
        <w:t>Following Season I, Season II, and Season III of the Diocesan plans, we model our EEP accordingly.</w:t>
      </w:r>
    </w:p>
    <w:p w14:paraId="02FD48CD" w14:textId="77777777" w:rsidR="00BF0E92" w:rsidRPr="00492B84" w:rsidRDefault="00304EE7" w:rsidP="00485098">
      <w:pPr>
        <w:spacing w:line="240" w:lineRule="auto"/>
        <w:jc w:val="both"/>
        <w:rPr>
          <w:color w:val="auto"/>
        </w:rPr>
      </w:pPr>
      <w:r w:rsidRPr="00492B84">
        <w:rPr>
          <w:color w:val="auto"/>
        </w:rPr>
        <w:t xml:space="preserve">The design and implementation of a plan that gives easy and quick access </w:t>
      </w:r>
      <w:r w:rsidR="008E5C01" w:rsidRPr="00492B84">
        <w:rPr>
          <w:color w:val="auto"/>
        </w:rPr>
        <w:t>to</w:t>
      </w:r>
      <w:r w:rsidRPr="00492B84">
        <w:rPr>
          <w:color w:val="auto"/>
        </w:rPr>
        <w:t xml:space="preserve"> designated resp</w:t>
      </w:r>
      <w:r w:rsidR="00BF0E92" w:rsidRPr="00492B84">
        <w:rPr>
          <w:color w:val="auto"/>
        </w:rPr>
        <w:t>onders prior, during and after an</w:t>
      </w:r>
      <w:r w:rsidRPr="00492B84">
        <w:rPr>
          <w:color w:val="auto"/>
        </w:rPr>
        <w:t xml:space="preserve"> emergency. </w:t>
      </w:r>
      <w:r w:rsidR="00BF0E92" w:rsidRPr="00492B84">
        <w:rPr>
          <w:color w:val="auto"/>
        </w:rPr>
        <w:t>The primary objectives are to: 1) assess how best to implement the diocesan policy as applied to our particular situation, groups, masses, meetings, communicants, community and guests; 2) widely and completely disseminate all pertinent information to our people using all communication vehicles accessible; 3) ensure and maintain a high quality of safety and cleanliness for all individuals; 4) be prepared to re-closed if deemed necessary.</w:t>
      </w:r>
    </w:p>
    <w:p w14:paraId="49DE8244" w14:textId="77777777" w:rsidR="00DF627F" w:rsidRDefault="00895360">
      <w:pPr>
        <w:pStyle w:val="Heading2"/>
      </w:pPr>
      <w:r>
        <w:t>High-Level Requirements</w:t>
      </w:r>
    </w:p>
    <w:p w14:paraId="78384178" w14:textId="352B7EF4" w:rsidR="00DF627F" w:rsidRDefault="00492B84" w:rsidP="00492B84">
      <w:pPr>
        <w:pStyle w:val="NoSpacing"/>
        <w:jc w:val="both"/>
        <w:rPr>
          <w:color w:val="auto"/>
        </w:rPr>
      </w:pPr>
      <w:r>
        <w:rPr>
          <w:color w:val="auto"/>
        </w:rPr>
        <w:t>Plan with</w:t>
      </w:r>
      <w:r w:rsidR="001C3DE8" w:rsidRPr="00492B84">
        <w:rPr>
          <w:color w:val="auto"/>
        </w:rPr>
        <w:t xml:space="preserve"> </w:t>
      </w:r>
      <w:r>
        <w:rPr>
          <w:color w:val="auto"/>
        </w:rPr>
        <w:t>photographs</w:t>
      </w:r>
      <w:r w:rsidR="001C3DE8" w:rsidRPr="00492B84">
        <w:rPr>
          <w:color w:val="auto"/>
        </w:rPr>
        <w:t xml:space="preserve"> </w:t>
      </w:r>
      <w:r>
        <w:rPr>
          <w:color w:val="auto"/>
        </w:rPr>
        <w:t>are included</w:t>
      </w:r>
      <w:r w:rsidR="001C3DE8" w:rsidRPr="00492B84">
        <w:rPr>
          <w:color w:val="auto"/>
        </w:rPr>
        <w:t xml:space="preserve"> according to the majority of issues that</w:t>
      </w:r>
      <w:r w:rsidR="004C087F" w:rsidRPr="00492B84">
        <w:rPr>
          <w:color w:val="auto"/>
        </w:rPr>
        <w:t xml:space="preserve"> potentially</w:t>
      </w:r>
      <w:r w:rsidR="001C3DE8" w:rsidRPr="00492B84">
        <w:rPr>
          <w:color w:val="auto"/>
        </w:rPr>
        <w:t xml:space="preserve"> </w:t>
      </w:r>
      <w:r>
        <w:rPr>
          <w:color w:val="auto"/>
        </w:rPr>
        <w:t>can occur</w:t>
      </w:r>
      <w:r w:rsidR="001C3DE8" w:rsidRPr="00492B84">
        <w:rPr>
          <w:color w:val="auto"/>
        </w:rPr>
        <w:t xml:space="preserve"> </w:t>
      </w:r>
      <w:r>
        <w:rPr>
          <w:color w:val="auto"/>
        </w:rPr>
        <w:t>here</w:t>
      </w:r>
      <w:r w:rsidR="001C3DE8" w:rsidRPr="00492B84">
        <w:rPr>
          <w:color w:val="auto"/>
        </w:rPr>
        <w:t xml:space="preserve"> and are common to St. David’s</w:t>
      </w:r>
      <w:r w:rsidR="000B5DDC">
        <w:rPr>
          <w:color w:val="auto"/>
        </w:rPr>
        <w:t xml:space="preserve"> Church</w:t>
      </w:r>
      <w:r w:rsidR="001C3DE8" w:rsidRPr="00492B84">
        <w:rPr>
          <w:color w:val="auto"/>
        </w:rPr>
        <w:t xml:space="preserve">. </w:t>
      </w:r>
      <w:r w:rsidR="00895360" w:rsidRPr="00492B84">
        <w:rPr>
          <w:color w:val="auto"/>
        </w:rPr>
        <w:t xml:space="preserve">The new </w:t>
      </w:r>
      <w:r w:rsidR="001C3DE8" w:rsidRPr="00492B84">
        <w:rPr>
          <w:color w:val="auto"/>
        </w:rPr>
        <w:t>plan must include th</w:t>
      </w:r>
      <w:r w:rsidR="008E5C01" w:rsidRPr="00492B84">
        <w:rPr>
          <w:color w:val="auto"/>
        </w:rPr>
        <w:t xml:space="preserve">e following, but at writing is </w:t>
      </w:r>
      <w:r w:rsidR="001C3DE8" w:rsidRPr="00492B84">
        <w:rPr>
          <w:color w:val="auto"/>
        </w:rPr>
        <w:t>not all inclusive or exclusive:</w:t>
      </w:r>
    </w:p>
    <w:p w14:paraId="03C6DA0B" w14:textId="77777777" w:rsidR="00485098" w:rsidRPr="00485098" w:rsidRDefault="00485098" w:rsidP="00492B84">
      <w:pPr>
        <w:pStyle w:val="NoSpacing"/>
        <w:jc w:val="both"/>
        <w:rPr>
          <w:color w:val="auto"/>
          <w:sz w:val="16"/>
          <w:szCs w:val="16"/>
        </w:rPr>
      </w:pPr>
    </w:p>
    <w:p w14:paraId="2134967A" w14:textId="77777777" w:rsidR="00DF627F" w:rsidRPr="00492B84" w:rsidRDefault="00895360" w:rsidP="00485098">
      <w:pPr>
        <w:pStyle w:val="ListBullet"/>
        <w:spacing w:line="240" w:lineRule="auto"/>
        <w:jc w:val="both"/>
        <w:rPr>
          <w:color w:val="auto"/>
        </w:rPr>
      </w:pPr>
      <w:r w:rsidRPr="00492B84">
        <w:rPr>
          <w:color w:val="auto"/>
        </w:rPr>
        <w:t xml:space="preserve">Ability to allow both internal and external users to access the </w:t>
      </w:r>
      <w:r w:rsidR="004C087F" w:rsidRPr="00492B84">
        <w:rPr>
          <w:color w:val="auto"/>
        </w:rPr>
        <w:t>plan</w:t>
      </w:r>
      <w:r w:rsidRPr="00492B84">
        <w:rPr>
          <w:color w:val="auto"/>
        </w:rPr>
        <w:t xml:space="preserve"> without </w:t>
      </w:r>
      <w:r w:rsidR="001C3DE8" w:rsidRPr="00492B84">
        <w:rPr>
          <w:color w:val="auto"/>
        </w:rPr>
        <w:t>delay or duplication of efforts.</w:t>
      </w:r>
    </w:p>
    <w:p w14:paraId="797D7FCA" w14:textId="77777777" w:rsidR="00DF627F" w:rsidRPr="00492B84" w:rsidRDefault="00895360" w:rsidP="00485098">
      <w:pPr>
        <w:pStyle w:val="ListBullet"/>
        <w:spacing w:line="240" w:lineRule="auto"/>
        <w:jc w:val="both"/>
        <w:rPr>
          <w:color w:val="auto"/>
        </w:rPr>
      </w:pPr>
      <w:r w:rsidRPr="00492B84">
        <w:rPr>
          <w:color w:val="auto"/>
        </w:rPr>
        <w:t xml:space="preserve">Ability to interface with the existing data </w:t>
      </w:r>
      <w:r w:rsidR="001C3DE8" w:rsidRPr="00492B84">
        <w:rPr>
          <w:color w:val="auto"/>
        </w:rPr>
        <w:t>and core committee</w:t>
      </w:r>
      <w:r w:rsidR="004C087F" w:rsidRPr="00492B84">
        <w:rPr>
          <w:color w:val="auto"/>
        </w:rPr>
        <w:t>s</w:t>
      </w:r>
      <w:r w:rsidR="001C3DE8" w:rsidRPr="00492B84">
        <w:rPr>
          <w:color w:val="auto"/>
        </w:rPr>
        <w:t xml:space="preserve"> quickly</w:t>
      </w:r>
    </w:p>
    <w:p w14:paraId="5E9C4E6F" w14:textId="77777777" w:rsidR="00DF627F" w:rsidRPr="00492B84" w:rsidRDefault="00895360" w:rsidP="00485098">
      <w:pPr>
        <w:pStyle w:val="ListBullet"/>
        <w:spacing w:line="240" w:lineRule="auto"/>
        <w:jc w:val="both"/>
        <w:rPr>
          <w:color w:val="auto"/>
        </w:rPr>
      </w:pPr>
      <w:r w:rsidRPr="00492B84">
        <w:rPr>
          <w:color w:val="auto"/>
        </w:rPr>
        <w:t>Ab</w:t>
      </w:r>
      <w:r w:rsidR="001C3DE8" w:rsidRPr="00492B84">
        <w:rPr>
          <w:color w:val="auto"/>
        </w:rPr>
        <w:t>ility to incorpor</w:t>
      </w:r>
      <w:r w:rsidR="008E5C01" w:rsidRPr="00492B84">
        <w:rPr>
          <w:color w:val="auto"/>
        </w:rPr>
        <w:t>ate automated notifications (communications flow) from</w:t>
      </w:r>
      <w:r w:rsidR="001C3DE8" w:rsidRPr="00492B84">
        <w:rPr>
          <w:color w:val="auto"/>
        </w:rPr>
        <w:t xml:space="preserve"> both primary and secondary sources</w:t>
      </w:r>
    </w:p>
    <w:p w14:paraId="2D79E173" w14:textId="77777777" w:rsidR="00DF627F" w:rsidRDefault="00895360">
      <w:pPr>
        <w:pStyle w:val="Heading2"/>
      </w:pPr>
      <w:r>
        <w:t>Deliverables</w:t>
      </w:r>
      <w:r w:rsidR="001C3DE8">
        <w:t xml:space="preserve"> </w:t>
      </w:r>
    </w:p>
    <w:p w14:paraId="37CACC8C" w14:textId="77777777" w:rsidR="00DF627F" w:rsidRPr="00492B84" w:rsidRDefault="004C087F" w:rsidP="00E1245B">
      <w:pPr>
        <w:spacing w:line="240" w:lineRule="auto"/>
        <w:contextualSpacing/>
        <w:jc w:val="both"/>
        <w:rPr>
          <w:color w:val="auto"/>
        </w:rPr>
      </w:pPr>
      <w:r w:rsidRPr="00492B84">
        <w:rPr>
          <w:color w:val="auto"/>
        </w:rPr>
        <w:t>A plan to assist t</w:t>
      </w:r>
      <w:r w:rsidR="001C3DE8" w:rsidRPr="00492B84">
        <w:rPr>
          <w:color w:val="auto"/>
        </w:rPr>
        <w:t xml:space="preserve">hose impacted by an </w:t>
      </w:r>
      <w:r w:rsidR="00DE225C" w:rsidRPr="00492B84">
        <w:rPr>
          <w:color w:val="auto"/>
        </w:rPr>
        <w:t>unexpected shut-in to re-opening plan</w:t>
      </w:r>
      <w:r w:rsidR="001C3DE8" w:rsidRPr="00492B84">
        <w:rPr>
          <w:color w:val="auto"/>
        </w:rPr>
        <w:t xml:space="preserve">– </w:t>
      </w:r>
      <w:r w:rsidRPr="00492B84">
        <w:rPr>
          <w:color w:val="auto"/>
        </w:rPr>
        <w:t xml:space="preserve">this plan will outline how </w:t>
      </w:r>
      <w:r w:rsidR="00DE225C" w:rsidRPr="00492B84">
        <w:rPr>
          <w:color w:val="auto"/>
        </w:rPr>
        <w:t>and on whom it</w:t>
      </w:r>
      <w:r w:rsidRPr="00492B84">
        <w:rPr>
          <w:color w:val="auto"/>
        </w:rPr>
        <w:t xml:space="preserve"> be </w:t>
      </w:r>
      <w:r w:rsidR="00DE225C" w:rsidRPr="00492B84">
        <w:rPr>
          <w:color w:val="auto"/>
        </w:rPr>
        <w:t>implemented</w:t>
      </w:r>
      <w:r w:rsidRPr="00492B84">
        <w:rPr>
          <w:color w:val="auto"/>
        </w:rPr>
        <w:t>; those affected in</w:t>
      </w:r>
      <w:r w:rsidR="00DE225C" w:rsidRPr="00492B84">
        <w:rPr>
          <w:color w:val="auto"/>
        </w:rPr>
        <w:t>clude. In the event of a second complete shut-down due to diocesan, government or occurrence of an attendee contracting the virus after the re-opening, the diocesan plan will be adhered to and key persons will be notified along with all social media notifications and emails or direct phone calls to those without.</w:t>
      </w:r>
    </w:p>
    <w:p w14:paraId="7A15F38B" w14:textId="60B21DF8" w:rsidR="001C3DE8" w:rsidRPr="00492B84" w:rsidRDefault="001C3DE8" w:rsidP="00E1245B">
      <w:pPr>
        <w:pStyle w:val="ListParagraph"/>
        <w:numPr>
          <w:ilvl w:val="0"/>
          <w:numId w:val="5"/>
        </w:numPr>
        <w:spacing w:line="240" w:lineRule="auto"/>
        <w:jc w:val="both"/>
        <w:rPr>
          <w:color w:val="auto"/>
        </w:rPr>
      </w:pPr>
      <w:r w:rsidRPr="00492B84">
        <w:rPr>
          <w:color w:val="auto"/>
        </w:rPr>
        <w:t>Staff of both Church and School, Parishioners,</w:t>
      </w:r>
      <w:r w:rsidR="00502479" w:rsidRPr="00492B84">
        <w:rPr>
          <w:color w:val="auto"/>
        </w:rPr>
        <w:t xml:space="preserve"> Community Groups</w:t>
      </w:r>
    </w:p>
    <w:p w14:paraId="372D0FC9" w14:textId="77777777" w:rsidR="001C3DE8" w:rsidRPr="00492B84" w:rsidRDefault="004C087F" w:rsidP="00E1245B">
      <w:pPr>
        <w:pStyle w:val="ListParagraph"/>
        <w:numPr>
          <w:ilvl w:val="0"/>
          <w:numId w:val="5"/>
        </w:numPr>
        <w:jc w:val="both"/>
        <w:rPr>
          <w:color w:val="auto"/>
        </w:rPr>
      </w:pPr>
      <w:r w:rsidRPr="00492B84">
        <w:rPr>
          <w:color w:val="auto"/>
        </w:rPr>
        <w:t>The plan include</w:t>
      </w:r>
      <w:r w:rsidR="00DE225C" w:rsidRPr="00492B84">
        <w:rPr>
          <w:color w:val="auto"/>
        </w:rPr>
        <w:t>s</w:t>
      </w:r>
      <w:r w:rsidRPr="00492B84">
        <w:rPr>
          <w:color w:val="auto"/>
        </w:rPr>
        <w:t xml:space="preserve"> provision</w:t>
      </w:r>
      <w:r w:rsidR="001C3DE8" w:rsidRPr="00492B84">
        <w:rPr>
          <w:color w:val="auto"/>
        </w:rPr>
        <w:t xml:space="preserve"> to ensure that all staff and key personnel have current contact list</w:t>
      </w:r>
      <w:r w:rsidR="008E5C01" w:rsidRPr="00492B84">
        <w:rPr>
          <w:color w:val="auto"/>
        </w:rPr>
        <w:t xml:space="preserve"> and flow chart</w:t>
      </w:r>
    </w:p>
    <w:p w14:paraId="56C36843" w14:textId="77777777" w:rsidR="00DF627F" w:rsidRDefault="00895360">
      <w:pPr>
        <w:pStyle w:val="Heading2"/>
      </w:pPr>
      <w:r>
        <w:t>Affected Parties</w:t>
      </w:r>
      <w:r w:rsidR="00502479">
        <w:t xml:space="preserve"> – business processes/systems impacted</w:t>
      </w:r>
    </w:p>
    <w:p w14:paraId="2183AECE" w14:textId="77777777" w:rsidR="00DF627F" w:rsidRPr="00492B84" w:rsidRDefault="008E5C01" w:rsidP="00EB0A11">
      <w:pPr>
        <w:spacing w:line="240" w:lineRule="auto"/>
        <w:jc w:val="both"/>
        <w:rPr>
          <w:color w:val="auto"/>
        </w:rPr>
      </w:pPr>
      <w:r w:rsidRPr="00492B84">
        <w:rPr>
          <w:color w:val="auto"/>
        </w:rPr>
        <w:t>People who frequent the</w:t>
      </w:r>
      <w:r w:rsidR="00502479" w:rsidRPr="00492B84">
        <w:rPr>
          <w:color w:val="auto"/>
        </w:rPr>
        <w:t xml:space="preserve"> Church, School and Offices (</w:t>
      </w:r>
      <w:r w:rsidR="00DE225C" w:rsidRPr="00492B84">
        <w:rPr>
          <w:color w:val="auto"/>
        </w:rPr>
        <w:t xml:space="preserve">masses, </w:t>
      </w:r>
      <w:r w:rsidR="00502479" w:rsidRPr="00492B84">
        <w:rPr>
          <w:color w:val="auto"/>
        </w:rPr>
        <w:t>events, services, sessio</w:t>
      </w:r>
      <w:r w:rsidR="004C087F" w:rsidRPr="00492B84">
        <w:rPr>
          <w:color w:val="auto"/>
        </w:rPr>
        <w:t>n</w:t>
      </w:r>
      <w:r w:rsidR="00DE225C" w:rsidRPr="00492B84">
        <w:rPr>
          <w:color w:val="auto"/>
        </w:rPr>
        <w:t>s</w:t>
      </w:r>
      <w:r w:rsidR="004C087F" w:rsidRPr="00492B84">
        <w:rPr>
          <w:color w:val="auto"/>
        </w:rPr>
        <w:t>) attendance and accessibility (12-step meetings, events, mass/services, ministry meetings, school, vendors, etc.)</w:t>
      </w:r>
    </w:p>
    <w:p w14:paraId="53D5CDDB" w14:textId="77777777" w:rsidR="00DF627F" w:rsidRDefault="00895360" w:rsidP="00EB0A11">
      <w:pPr>
        <w:pStyle w:val="Heading2"/>
      </w:pPr>
      <w:r>
        <w:t>Affected Business Processes or Systems</w:t>
      </w:r>
      <w:r w:rsidR="00DE225C">
        <w:t xml:space="preserve"> or Groups</w:t>
      </w:r>
    </w:p>
    <w:p w14:paraId="4C472D2A" w14:textId="77777777" w:rsidR="00DF627F" w:rsidRPr="00492B84" w:rsidRDefault="00DE225C" w:rsidP="00EB0A11">
      <w:pPr>
        <w:spacing w:line="240" w:lineRule="auto"/>
        <w:jc w:val="both"/>
        <w:rPr>
          <w:color w:val="auto"/>
        </w:rPr>
      </w:pPr>
      <w:r w:rsidRPr="00492B84">
        <w:rPr>
          <w:color w:val="auto"/>
        </w:rPr>
        <w:t xml:space="preserve">All non-essential business of office work is either postponed or done remotely. All necessary work is conducted on-site after disinfecting procedures are followed and continued thereafter. </w:t>
      </w:r>
      <w:r w:rsidR="002D51D0" w:rsidRPr="00492B84">
        <w:rPr>
          <w:color w:val="auto"/>
        </w:rPr>
        <w:t>Data processing, accounting, collections, bookkeeping, t</w:t>
      </w:r>
      <w:r w:rsidRPr="00492B84">
        <w:rPr>
          <w:color w:val="auto"/>
        </w:rPr>
        <w:t>elecommunication, social media is mainly done remotely, to the exception of the collection of financial donations and making of deposits. Other work done at discretion of rector and administrator.</w:t>
      </w:r>
    </w:p>
    <w:p w14:paraId="34184040" w14:textId="77777777" w:rsidR="00D71D4F" w:rsidRDefault="00D71D4F" w:rsidP="00D71D4F">
      <w:pPr>
        <w:pStyle w:val="Heading2"/>
        <w:numPr>
          <w:ilvl w:val="0"/>
          <w:numId w:val="0"/>
        </w:numPr>
        <w:ind w:left="360"/>
        <w:contextualSpacing/>
      </w:pPr>
    </w:p>
    <w:p w14:paraId="619C7F98" w14:textId="120710B2" w:rsidR="00DF627F" w:rsidRDefault="00895360" w:rsidP="00863964">
      <w:pPr>
        <w:pStyle w:val="Heading2"/>
        <w:contextualSpacing/>
      </w:pPr>
      <w:r>
        <w:t>Specific Exclusions from Scope</w:t>
      </w:r>
    </w:p>
    <w:p w14:paraId="4BD7D42B" w14:textId="77777777" w:rsidR="00DF627F" w:rsidRPr="00492B84" w:rsidRDefault="002D51D0" w:rsidP="00E1245B">
      <w:pPr>
        <w:spacing w:line="240" w:lineRule="auto"/>
        <w:contextualSpacing/>
        <w:jc w:val="both"/>
        <w:rPr>
          <w:color w:val="auto"/>
        </w:rPr>
      </w:pPr>
      <w:r w:rsidRPr="00492B84">
        <w:rPr>
          <w:color w:val="auto"/>
        </w:rPr>
        <w:t xml:space="preserve">Implementation of this new plan begins with the publishing of an easy-access </w:t>
      </w:r>
      <w:r w:rsidR="00AC317D" w:rsidRPr="00492B84">
        <w:rPr>
          <w:color w:val="auto"/>
        </w:rPr>
        <w:t xml:space="preserve">handbook </w:t>
      </w:r>
      <w:r w:rsidRPr="00492B84">
        <w:rPr>
          <w:color w:val="auto"/>
        </w:rPr>
        <w:t>with communications flow chart, after recruiting core committe</w:t>
      </w:r>
      <w:r w:rsidR="004C087F" w:rsidRPr="00492B84">
        <w:rPr>
          <w:color w:val="auto"/>
        </w:rPr>
        <w:t>e.</w:t>
      </w:r>
      <w:r w:rsidRPr="00492B84">
        <w:rPr>
          <w:color w:val="auto"/>
        </w:rPr>
        <w:t xml:space="preserve"> Expansion </w:t>
      </w:r>
      <w:r w:rsidR="004C087F" w:rsidRPr="00492B84">
        <w:rPr>
          <w:color w:val="auto"/>
        </w:rPr>
        <w:t xml:space="preserve">with </w:t>
      </w:r>
      <w:r w:rsidRPr="00492B84">
        <w:rPr>
          <w:color w:val="auto"/>
        </w:rPr>
        <w:t xml:space="preserve">details </w:t>
      </w:r>
      <w:r w:rsidR="004C087F" w:rsidRPr="00492B84">
        <w:rPr>
          <w:color w:val="auto"/>
        </w:rPr>
        <w:t>will commence thereafter, and be perpetually updated.</w:t>
      </w:r>
    </w:p>
    <w:p w14:paraId="31F34951" w14:textId="77777777" w:rsidR="00DF627F" w:rsidRDefault="00895360" w:rsidP="00863964">
      <w:pPr>
        <w:pStyle w:val="Heading2"/>
        <w:contextualSpacing/>
      </w:pPr>
      <w:r>
        <w:t>Implementation Plan</w:t>
      </w:r>
    </w:p>
    <w:p w14:paraId="5D507E24" w14:textId="4A3840A4" w:rsidR="00DF627F" w:rsidRPr="00492B84" w:rsidRDefault="004C087F" w:rsidP="00E1245B">
      <w:pPr>
        <w:spacing w:line="240" w:lineRule="auto"/>
        <w:contextualSpacing/>
        <w:jc w:val="both"/>
        <w:rPr>
          <w:color w:val="auto"/>
        </w:rPr>
      </w:pPr>
      <w:r w:rsidRPr="00492B84">
        <w:rPr>
          <w:color w:val="auto"/>
        </w:rPr>
        <w:t>Much</w:t>
      </w:r>
      <w:r w:rsidR="001C6BA6" w:rsidRPr="00492B84">
        <w:rPr>
          <w:color w:val="auto"/>
        </w:rPr>
        <w:t xml:space="preserve"> can be accomplished to minimize the effect </w:t>
      </w:r>
      <w:r w:rsidR="00AA7555" w:rsidRPr="00492B84">
        <w:rPr>
          <w:color w:val="auto"/>
        </w:rPr>
        <w:t xml:space="preserve">(virus or otherwise) of an </w:t>
      </w:r>
      <w:r w:rsidR="001C6BA6" w:rsidRPr="00492B84">
        <w:rPr>
          <w:color w:val="auto"/>
        </w:rPr>
        <w:t xml:space="preserve">unexpected </w:t>
      </w:r>
      <w:r w:rsidR="00AA7555" w:rsidRPr="00492B84">
        <w:rPr>
          <w:color w:val="auto"/>
        </w:rPr>
        <w:t>outbreak</w:t>
      </w:r>
      <w:r w:rsidRPr="00492B84">
        <w:rPr>
          <w:color w:val="auto"/>
        </w:rPr>
        <w:t xml:space="preserve"> when we </w:t>
      </w:r>
      <w:r w:rsidR="001C6BA6" w:rsidRPr="00492B84">
        <w:rPr>
          <w:color w:val="auto"/>
        </w:rPr>
        <w:t xml:space="preserve">collaborate </w:t>
      </w:r>
      <w:r w:rsidRPr="00492B84">
        <w:rPr>
          <w:color w:val="auto"/>
        </w:rPr>
        <w:t>effectively and efficiently to safeguard what we have.</w:t>
      </w:r>
      <w:r w:rsidR="005F7CAF">
        <w:rPr>
          <w:color w:val="auto"/>
        </w:rPr>
        <w:t xml:space="preserve"> Church has been sectioned off using 6-foot 360</w:t>
      </w:r>
      <w:r w:rsidR="005F7CAF">
        <w:rPr>
          <w:rFonts w:cstheme="minorHAnsi"/>
          <w:color w:val="auto"/>
        </w:rPr>
        <w:t>°. Parish Hall/School will be marked off at a later date by School Director &amp; Administrator/Sexton.</w:t>
      </w:r>
      <w:r w:rsidRPr="00492B84">
        <w:rPr>
          <w:color w:val="auto"/>
        </w:rPr>
        <w:tab/>
      </w:r>
      <w:r w:rsidR="001C6BA6" w:rsidRPr="00492B84">
        <w:rPr>
          <w:color w:val="auto"/>
        </w:rPr>
        <w:t xml:space="preserve"> </w:t>
      </w:r>
    </w:p>
    <w:p w14:paraId="7404237C" w14:textId="17980432" w:rsidR="00DF627F" w:rsidRDefault="00895360" w:rsidP="00863964">
      <w:pPr>
        <w:pStyle w:val="Heading2"/>
        <w:contextualSpacing/>
      </w:pPr>
      <w:bookmarkStart w:id="1" w:name="_Hlk42709042"/>
      <w:r>
        <w:t>Timeline/Schedule</w:t>
      </w:r>
    </w:p>
    <w:bookmarkEnd w:id="1"/>
    <w:p w14:paraId="0B9A1A86" w14:textId="38C5CEB7" w:rsidR="00D71D4F" w:rsidRDefault="00485098" w:rsidP="00E1245B">
      <w:pPr>
        <w:spacing w:line="240" w:lineRule="auto"/>
        <w:contextualSpacing/>
        <w:jc w:val="both"/>
        <w:rPr>
          <w:color w:val="auto"/>
        </w:rPr>
      </w:pPr>
      <w:r>
        <w:rPr>
          <w:color w:val="auto"/>
        </w:rPr>
        <w:t>Much of this plan is already in progress and/or has been initiated or soon will be</w:t>
      </w:r>
      <w:r w:rsidR="002D43C2">
        <w:rPr>
          <w:color w:val="auto"/>
        </w:rPr>
        <w:t xml:space="preserve"> and is expected to be updated as time goes on</w:t>
      </w:r>
      <w:r>
        <w:rPr>
          <w:color w:val="auto"/>
        </w:rPr>
        <w:t xml:space="preserve">. </w:t>
      </w:r>
      <w:r w:rsidR="00502479" w:rsidRPr="00492B84">
        <w:rPr>
          <w:color w:val="auto"/>
        </w:rPr>
        <w:t xml:space="preserve">This plan is meant to be </w:t>
      </w:r>
      <w:r>
        <w:rPr>
          <w:color w:val="auto"/>
        </w:rPr>
        <w:t xml:space="preserve">fully </w:t>
      </w:r>
      <w:r w:rsidR="00502479" w:rsidRPr="00492B84">
        <w:rPr>
          <w:color w:val="auto"/>
        </w:rPr>
        <w:t xml:space="preserve">applied as soon as </w:t>
      </w:r>
      <w:r w:rsidR="00AA7555" w:rsidRPr="00492B84">
        <w:rPr>
          <w:color w:val="auto"/>
        </w:rPr>
        <w:t xml:space="preserve">permitted by the Bishop of the Diocese of SE Florida Episcopal Church on or </w:t>
      </w:r>
      <w:r>
        <w:rPr>
          <w:color w:val="auto"/>
        </w:rPr>
        <w:t>before</w:t>
      </w:r>
      <w:r w:rsidR="00AA7555" w:rsidRPr="00492B84">
        <w:rPr>
          <w:color w:val="auto"/>
        </w:rPr>
        <w:t xml:space="preserve"> June</w:t>
      </w:r>
      <w:r>
        <w:rPr>
          <w:color w:val="auto"/>
        </w:rPr>
        <w:t xml:space="preserve"> 19</w:t>
      </w:r>
      <w:r w:rsidR="00AA7555" w:rsidRPr="00492B84">
        <w:rPr>
          <w:color w:val="auto"/>
        </w:rPr>
        <w:t>, 2020</w:t>
      </w:r>
      <w:r>
        <w:rPr>
          <w:color w:val="auto"/>
        </w:rPr>
        <w:t xml:space="preserve"> so that we my possibly re-open church the first week of July. Otherwise, if the Bishop extends the re-opening we will work accordingly to each new date.</w:t>
      </w:r>
    </w:p>
    <w:p w14:paraId="6D8C72E1" w14:textId="7E0EA557" w:rsidR="00D71D4F" w:rsidRDefault="002D43C2" w:rsidP="00D71D4F">
      <w:pPr>
        <w:pStyle w:val="Heading2"/>
        <w:contextualSpacing/>
      </w:pPr>
      <w:r>
        <w:t xml:space="preserve">Protocols: Tasks to be Completed - Responsible Person – When Performed </w:t>
      </w:r>
      <w:r w:rsidR="009C5A24">
        <w:t>–</w:t>
      </w:r>
      <w:r>
        <w:t xml:space="preserve"> </w:t>
      </w:r>
      <w:r w:rsidR="009C5A24">
        <w:t>Limit of People in Buildings/Rooms</w:t>
      </w:r>
    </w:p>
    <w:p w14:paraId="1A4668EE" w14:textId="5D09A0E6" w:rsidR="00D71D4F" w:rsidRDefault="00D71D4F" w:rsidP="00E1245B">
      <w:pPr>
        <w:spacing w:line="240" w:lineRule="auto"/>
        <w:contextualSpacing/>
        <w:jc w:val="both"/>
        <w:rPr>
          <w:color w:val="auto"/>
        </w:rPr>
      </w:pPr>
      <w:r>
        <w:rPr>
          <w:color w:val="auto"/>
        </w:rPr>
        <w:t>Protocol</w:t>
      </w:r>
      <w:r w:rsidR="00822A0C">
        <w:rPr>
          <w:color w:val="auto"/>
        </w:rPr>
        <w:t>s</w:t>
      </w:r>
      <w:r>
        <w:rPr>
          <w:color w:val="auto"/>
        </w:rPr>
        <w:t xml:space="preserve"> – created &amp; designed by Administrator</w:t>
      </w:r>
      <w:r w:rsidR="002D43C2">
        <w:rPr>
          <w:color w:val="auto"/>
        </w:rPr>
        <w:t xml:space="preserve">/Sexton, approved </w:t>
      </w:r>
      <w:r w:rsidR="00822A0C">
        <w:rPr>
          <w:color w:val="auto"/>
        </w:rPr>
        <w:t xml:space="preserve">by Rector, agreed upon by Vestry, supported by EEP Task Force. </w:t>
      </w:r>
    </w:p>
    <w:p w14:paraId="3945DF8A" w14:textId="77777777" w:rsidR="00822A0C" w:rsidRDefault="00822A0C" w:rsidP="00E1245B">
      <w:pPr>
        <w:pStyle w:val="ListParagraph"/>
        <w:numPr>
          <w:ilvl w:val="0"/>
          <w:numId w:val="23"/>
        </w:numPr>
        <w:spacing w:line="240" w:lineRule="auto"/>
        <w:jc w:val="both"/>
        <w:rPr>
          <w:color w:val="auto"/>
        </w:rPr>
      </w:pPr>
      <w:r>
        <w:rPr>
          <w:color w:val="auto"/>
        </w:rPr>
        <w:t>Deep cleaning performed by janitorial vendor for all rooms in both buildings</w:t>
      </w:r>
    </w:p>
    <w:p w14:paraId="743F1654" w14:textId="2244E717" w:rsidR="00863964" w:rsidRDefault="00822A0C" w:rsidP="00E1245B">
      <w:pPr>
        <w:pStyle w:val="ListParagraph"/>
        <w:numPr>
          <w:ilvl w:val="0"/>
          <w:numId w:val="23"/>
        </w:numPr>
        <w:spacing w:line="240" w:lineRule="auto"/>
        <w:jc w:val="both"/>
        <w:rPr>
          <w:color w:val="auto"/>
        </w:rPr>
      </w:pPr>
      <w:r>
        <w:rPr>
          <w:color w:val="auto"/>
        </w:rPr>
        <w:t>Contractual janitorial cleaning performed two times a week (Wednesday &amp; Saturday) in each building without school or community groups meeting; seven times a week in Parish Hall</w:t>
      </w:r>
      <w:r w:rsidR="00D735B5">
        <w:rPr>
          <w:color w:val="auto"/>
        </w:rPr>
        <w:t xml:space="preserve"> (PH) and </w:t>
      </w:r>
      <w:r>
        <w:rPr>
          <w:color w:val="auto"/>
        </w:rPr>
        <w:t>School (M-F) when in session or community groups meet and 2 times a week in Church building (Wed. &amp; Sat.).</w:t>
      </w:r>
    </w:p>
    <w:p w14:paraId="1ABB6350" w14:textId="65D7E0C5" w:rsidR="00822A0C" w:rsidRDefault="00822A0C" w:rsidP="00E1245B">
      <w:pPr>
        <w:pStyle w:val="ListParagraph"/>
        <w:numPr>
          <w:ilvl w:val="0"/>
          <w:numId w:val="23"/>
        </w:numPr>
        <w:spacing w:line="240" w:lineRule="auto"/>
        <w:jc w:val="both"/>
        <w:rPr>
          <w:color w:val="auto"/>
        </w:rPr>
      </w:pPr>
      <w:r>
        <w:rPr>
          <w:color w:val="auto"/>
        </w:rPr>
        <w:t>In-</w:t>
      </w:r>
      <w:r w:rsidR="007C4B65">
        <w:rPr>
          <w:color w:val="auto"/>
        </w:rPr>
        <w:t>b</w:t>
      </w:r>
      <w:r>
        <w:rPr>
          <w:color w:val="auto"/>
        </w:rPr>
        <w:t xml:space="preserve">etween cleaning </w:t>
      </w:r>
      <w:r w:rsidR="007C4B65">
        <w:rPr>
          <w:color w:val="auto"/>
        </w:rPr>
        <w:t>of</w:t>
      </w:r>
      <w:r>
        <w:rPr>
          <w:color w:val="auto"/>
        </w:rPr>
        <w:t xml:space="preserve"> multiple mass services, functions, meetings, sessions, office work will be </w:t>
      </w:r>
      <w:r w:rsidR="007C4B65">
        <w:rPr>
          <w:color w:val="auto"/>
        </w:rPr>
        <w:t>cleaned</w:t>
      </w:r>
      <w:r>
        <w:rPr>
          <w:color w:val="auto"/>
        </w:rPr>
        <w:t>:</w:t>
      </w:r>
    </w:p>
    <w:p w14:paraId="22745291" w14:textId="27ECC1AE" w:rsidR="00822A0C" w:rsidRDefault="00822A0C" w:rsidP="00E1245B">
      <w:pPr>
        <w:pStyle w:val="ListParagraph"/>
        <w:numPr>
          <w:ilvl w:val="1"/>
          <w:numId w:val="23"/>
        </w:numPr>
        <w:spacing w:line="240" w:lineRule="auto"/>
        <w:jc w:val="both"/>
        <w:rPr>
          <w:color w:val="auto"/>
        </w:rPr>
      </w:pPr>
      <w:r>
        <w:rPr>
          <w:color w:val="auto"/>
        </w:rPr>
        <w:t xml:space="preserve">Offices </w:t>
      </w:r>
      <w:r w:rsidR="007C4B65">
        <w:rPr>
          <w:color w:val="auto"/>
        </w:rPr>
        <w:t>&amp; Restrooms associated with - t</w:t>
      </w:r>
      <w:r>
        <w:rPr>
          <w:color w:val="auto"/>
        </w:rPr>
        <w:t>hose</w:t>
      </w:r>
      <w:r w:rsidR="007C4B65">
        <w:rPr>
          <w:color w:val="auto"/>
        </w:rPr>
        <w:t xml:space="preserve"> u</w:t>
      </w:r>
      <w:r>
        <w:rPr>
          <w:color w:val="auto"/>
        </w:rPr>
        <w:t xml:space="preserve">sing it </w:t>
      </w:r>
      <w:r w:rsidR="007C4B65">
        <w:rPr>
          <w:color w:val="auto"/>
        </w:rPr>
        <w:t>before they leave.</w:t>
      </w:r>
    </w:p>
    <w:p w14:paraId="6827FD73" w14:textId="77777777" w:rsidR="00D735B5" w:rsidRDefault="00D735B5" w:rsidP="00E1245B">
      <w:pPr>
        <w:pStyle w:val="ListParagraph"/>
        <w:numPr>
          <w:ilvl w:val="1"/>
          <w:numId w:val="23"/>
        </w:numPr>
        <w:spacing w:line="240" w:lineRule="auto"/>
        <w:jc w:val="both"/>
        <w:rPr>
          <w:color w:val="auto"/>
        </w:rPr>
      </w:pPr>
      <w:r>
        <w:rPr>
          <w:color w:val="auto"/>
        </w:rPr>
        <w:t xml:space="preserve">Church Narthex, Nave &amp; Restrooms associated with – Safety Volunteers, Task Force, Vestry </w:t>
      </w:r>
    </w:p>
    <w:p w14:paraId="5FF57B16" w14:textId="4DFA884E" w:rsidR="007C4B65" w:rsidRDefault="007C4B65" w:rsidP="00E1245B">
      <w:pPr>
        <w:pStyle w:val="ListParagraph"/>
        <w:numPr>
          <w:ilvl w:val="1"/>
          <w:numId w:val="23"/>
        </w:numPr>
        <w:spacing w:line="240" w:lineRule="auto"/>
        <w:jc w:val="both"/>
        <w:rPr>
          <w:color w:val="auto"/>
        </w:rPr>
      </w:pPr>
      <w:r>
        <w:rPr>
          <w:color w:val="auto"/>
        </w:rPr>
        <w:t>Music Suite of Church – those using it before they leave, volunteers</w:t>
      </w:r>
    </w:p>
    <w:p w14:paraId="5FB9C894" w14:textId="79496169" w:rsidR="007C4B65" w:rsidRDefault="007C4B65" w:rsidP="00E1245B">
      <w:pPr>
        <w:pStyle w:val="ListParagraph"/>
        <w:numPr>
          <w:ilvl w:val="1"/>
          <w:numId w:val="23"/>
        </w:numPr>
        <w:spacing w:line="240" w:lineRule="auto"/>
        <w:jc w:val="both"/>
        <w:rPr>
          <w:color w:val="auto"/>
        </w:rPr>
      </w:pPr>
      <w:r>
        <w:rPr>
          <w:color w:val="auto"/>
        </w:rPr>
        <w:t>Sacristy Priest, Altar, Eucharistic Ministers Vesting Room – Altar Guild volunteers</w:t>
      </w:r>
    </w:p>
    <w:p w14:paraId="7C442819" w14:textId="641B6103" w:rsidR="00D735B5" w:rsidRPr="00D735B5" w:rsidRDefault="00D735B5" w:rsidP="00E1245B">
      <w:pPr>
        <w:pStyle w:val="ListParagraph"/>
        <w:numPr>
          <w:ilvl w:val="1"/>
          <w:numId w:val="23"/>
        </w:numPr>
        <w:spacing w:line="240" w:lineRule="auto"/>
        <w:jc w:val="both"/>
        <w:rPr>
          <w:color w:val="auto"/>
        </w:rPr>
      </w:pPr>
      <w:r>
        <w:rPr>
          <w:color w:val="auto"/>
        </w:rPr>
        <w:t>School &amp; Restrooms associated with - by teachers, assistants, or volunteers.</w:t>
      </w:r>
    </w:p>
    <w:p w14:paraId="7B6F16BC" w14:textId="2F97BF4D" w:rsidR="00222015" w:rsidRDefault="007C4B65" w:rsidP="00E1245B">
      <w:pPr>
        <w:pStyle w:val="ListParagraph"/>
        <w:numPr>
          <w:ilvl w:val="0"/>
          <w:numId w:val="23"/>
        </w:numPr>
        <w:spacing w:line="240" w:lineRule="auto"/>
        <w:jc w:val="both"/>
        <w:rPr>
          <w:color w:val="auto"/>
        </w:rPr>
      </w:pPr>
      <w:r>
        <w:rPr>
          <w:color w:val="auto"/>
        </w:rPr>
        <w:t>Supplies locations</w:t>
      </w:r>
      <w:r w:rsidR="00222015">
        <w:rPr>
          <w:color w:val="auto"/>
        </w:rPr>
        <w:t xml:space="preserve"> (when about to run out, ask Sexton/Admin to replenish): </w:t>
      </w:r>
    </w:p>
    <w:p w14:paraId="6B92CAEE" w14:textId="71DE2CC1" w:rsidR="00222015" w:rsidRDefault="00222015" w:rsidP="00E1245B">
      <w:pPr>
        <w:pStyle w:val="ListParagraph"/>
        <w:numPr>
          <w:ilvl w:val="0"/>
          <w:numId w:val="23"/>
        </w:numPr>
        <w:spacing w:line="240" w:lineRule="auto"/>
        <w:jc w:val="both"/>
        <w:rPr>
          <w:color w:val="auto"/>
        </w:rPr>
      </w:pPr>
      <w:r>
        <w:rPr>
          <w:color w:val="auto"/>
        </w:rPr>
        <w:t>Kinds of Supplies on hand – masks, gloves, mitts, cloths, bleach, disinfectant spray, wipes, paper towels, tissue, spray, sanitizer, hand soap, liners</w:t>
      </w:r>
    </w:p>
    <w:p w14:paraId="794B7D96" w14:textId="1560ED0E" w:rsidR="00D735B5" w:rsidRDefault="00D735B5" w:rsidP="00E1245B">
      <w:pPr>
        <w:pStyle w:val="ListParagraph"/>
        <w:numPr>
          <w:ilvl w:val="1"/>
          <w:numId w:val="23"/>
        </w:numPr>
        <w:spacing w:line="240" w:lineRule="auto"/>
        <w:jc w:val="both"/>
        <w:rPr>
          <w:color w:val="auto"/>
        </w:rPr>
      </w:pPr>
      <w:r>
        <w:rPr>
          <w:color w:val="auto"/>
        </w:rPr>
        <w:t>PH Offices – in each</w:t>
      </w:r>
      <w:r w:rsidR="009C5A24">
        <w:rPr>
          <w:color w:val="auto"/>
        </w:rPr>
        <w:t xml:space="preserve"> office</w:t>
      </w:r>
    </w:p>
    <w:p w14:paraId="7A358FD1" w14:textId="48622C54" w:rsidR="00D735B5" w:rsidRDefault="00222015" w:rsidP="00E1245B">
      <w:pPr>
        <w:pStyle w:val="ListParagraph"/>
        <w:numPr>
          <w:ilvl w:val="1"/>
          <w:numId w:val="23"/>
        </w:numPr>
        <w:spacing w:line="240" w:lineRule="auto"/>
        <w:jc w:val="both"/>
        <w:rPr>
          <w:color w:val="auto"/>
        </w:rPr>
      </w:pPr>
      <w:r>
        <w:rPr>
          <w:color w:val="auto"/>
        </w:rPr>
        <w:t>Church, Music Suite, Sacristy, Altar, Vesting Room - narthex</w:t>
      </w:r>
      <w:r w:rsidR="00D735B5" w:rsidRPr="00D735B5">
        <w:rPr>
          <w:color w:val="auto"/>
        </w:rPr>
        <w:t xml:space="preserve"> </w:t>
      </w:r>
    </w:p>
    <w:p w14:paraId="70B56391" w14:textId="3640FC7F" w:rsidR="00800E8C" w:rsidRDefault="00D735B5" w:rsidP="00E1245B">
      <w:pPr>
        <w:pStyle w:val="ListParagraph"/>
        <w:numPr>
          <w:ilvl w:val="1"/>
          <w:numId w:val="23"/>
        </w:numPr>
        <w:spacing w:line="240" w:lineRule="auto"/>
        <w:jc w:val="both"/>
        <w:rPr>
          <w:color w:val="auto"/>
        </w:rPr>
      </w:pPr>
      <w:r>
        <w:rPr>
          <w:color w:val="auto"/>
        </w:rPr>
        <w:t>School - designated by director</w:t>
      </w:r>
    </w:p>
    <w:p w14:paraId="762365A8" w14:textId="53468268" w:rsidR="009C5A24" w:rsidRDefault="009C5A24" w:rsidP="00E1245B">
      <w:pPr>
        <w:spacing w:line="240" w:lineRule="auto"/>
        <w:contextualSpacing/>
        <w:jc w:val="both"/>
        <w:rPr>
          <w:color w:val="auto"/>
        </w:rPr>
      </w:pPr>
      <w:r>
        <w:rPr>
          <w:color w:val="auto"/>
        </w:rPr>
        <w:t>Number of People Per Building/Room:</w:t>
      </w:r>
      <w:r w:rsidR="005F7CAF">
        <w:rPr>
          <w:color w:val="auto"/>
        </w:rPr>
        <w:tab/>
        <w:t>(No physical touching, continual mask-wearing)</w:t>
      </w:r>
    </w:p>
    <w:p w14:paraId="20072642" w14:textId="66FFCCF1" w:rsidR="005F7CAF" w:rsidRDefault="005F7CAF" w:rsidP="00E1245B">
      <w:pPr>
        <w:spacing w:line="240" w:lineRule="auto"/>
        <w:ind w:firstLine="720"/>
        <w:contextualSpacing/>
        <w:jc w:val="both"/>
        <w:rPr>
          <w:color w:val="auto"/>
        </w:rPr>
      </w:pPr>
      <w:r>
        <w:rPr>
          <w:color w:val="auto"/>
        </w:rPr>
        <w:t xml:space="preserve">Nave ( including Transept &amp; Organ Choir </w:t>
      </w:r>
      <w:r>
        <w:rPr>
          <w:color w:val="auto"/>
        </w:rPr>
        <w:tab/>
      </w:r>
      <w:r w:rsidRPr="005F7CAF">
        <w:rPr>
          <w:b/>
          <w:bCs/>
          <w:color w:val="auto"/>
        </w:rPr>
        <w:t>50</w:t>
      </w:r>
      <w:r>
        <w:rPr>
          <w:color w:val="auto"/>
        </w:rPr>
        <w:tab/>
        <w:t>(marked &amp; roped accordingly, reserved seating)</w:t>
      </w:r>
    </w:p>
    <w:p w14:paraId="4C096019" w14:textId="6133EC8F" w:rsidR="009C5A24" w:rsidRDefault="009C5A24" w:rsidP="00E1245B">
      <w:pPr>
        <w:spacing w:line="240" w:lineRule="auto"/>
        <w:ind w:firstLine="720"/>
        <w:contextualSpacing/>
        <w:jc w:val="both"/>
        <w:rPr>
          <w:color w:val="auto"/>
        </w:rPr>
      </w:pPr>
      <w:r w:rsidRPr="009C5A24">
        <w:rPr>
          <w:color w:val="auto"/>
        </w:rPr>
        <w:t xml:space="preserve">Offices  </w:t>
      </w:r>
      <w:r w:rsidRPr="005F7CAF">
        <w:rPr>
          <w:b/>
          <w:bCs/>
          <w:color w:val="auto"/>
        </w:rPr>
        <w:t>1-2</w:t>
      </w:r>
      <w:r>
        <w:rPr>
          <w:color w:val="auto"/>
        </w:rPr>
        <w:tab/>
        <w:t xml:space="preserve">Music Suite  </w:t>
      </w:r>
      <w:r w:rsidRPr="005F7CAF">
        <w:rPr>
          <w:b/>
          <w:bCs/>
          <w:color w:val="auto"/>
        </w:rPr>
        <w:t>1</w:t>
      </w:r>
      <w:r>
        <w:rPr>
          <w:color w:val="auto"/>
        </w:rPr>
        <w:tab/>
        <w:t xml:space="preserve">Sacristy   </w:t>
      </w:r>
      <w:r w:rsidRPr="005F7CAF">
        <w:rPr>
          <w:b/>
          <w:bCs/>
          <w:color w:val="auto"/>
        </w:rPr>
        <w:t>1</w:t>
      </w:r>
      <w:r>
        <w:rPr>
          <w:color w:val="auto"/>
        </w:rPr>
        <w:tab/>
      </w:r>
      <w:r w:rsidR="005F7CAF">
        <w:rPr>
          <w:color w:val="auto"/>
        </w:rPr>
        <w:t xml:space="preserve">Vesting Room EM   </w:t>
      </w:r>
      <w:r w:rsidR="005F7CAF" w:rsidRPr="005F7CAF">
        <w:rPr>
          <w:b/>
          <w:bCs/>
          <w:color w:val="auto"/>
        </w:rPr>
        <w:t>1</w:t>
      </w:r>
    </w:p>
    <w:p w14:paraId="6A5DE12B" w14:textId="731D0ED9" w:rsidR="009C5A24" w:rsidRDefault="009C5A24" w:rsidP="00E1245B">
      <w:pPr>
        <w:spacing w:line="240" w:lineRule="auto"/>
        <w:ind w:firstLine="720"/>
        <w:contextualSpacing/>
        <w:jc w:val="both"/>
        <w:rPr>
          <w:color w:val="auto"/>
        </w:rPr>
      </w:pPr>
      <w:r>
        <w:rPr>
          <w:color w:val="auto"/>
        </w:rPr>
        <w:t xml:space="preserve">Church Men’s RR   </w:t>
      </w:r>
      <w:r w:rsidRPr="005F7CAF">
        <w:rPr>
          <w:b/>
          <w:bCs/>
          <w:color w:val="auto"/>
        </w:rPr>
        <w:t>1</w:t>
      </w:r>
      <w:r>
        <w:rPr>
          <w:color w:val="auto"/>
        </w:rPr>
        <w:tab/>
      </w:r>
      <w:r w:rsidR="005F7CAF">
        <w:rPr>
          <w:color w:val="auto"/>
        </w:rPr>
        <w:tab/>
      </w:r>
      <w:r>
        <w:rPr>
          <w:color w:val="auto"/>
        </w:rPr>
        <w:t xml:space="preserve">Church Women’s RR   </w:t>
      </w:r>
      <w:r w:rsidRPr="00B672BD">
        <w:rPr>
          <w:b/>
          <w:bCs/>
          <w:color w:val="auto"/>
        </w:rPr>
        <w:t>2</w:t>
      </w:r>
      <w:r>
        <w:rPr>
          <w:color w:val="auto"/>
        </w:rPr>
        <w:tab/>
      </w:r>
      <w:r>
        <w:rPr>
          <w:color w:val="auto"/>
        </w:rPr>
        <w:tab/>
      </w:r>
    </w:p>
    <w:p w14:paraId="4B06CE63" w14:textId="5305BEAD" w:rsidR="005F7CAF" w:rsidRDefault="009C5A24" w:rsidP="00E1245B">
      <w:pPr>
        <w:spacing w:line="240" w:lineRule="auto"/>
        <w:ind w:firstLine="720"/>
        <w:contextualSpacing/>
        <w:jc w:val="both"/>
        <w:rPr>
          <w:b/>
          <w:bCs/>
          <w:color w:val="auto"/>
        </w:rPr>
      </w:pPr>
      <w:r>
        <w:rPr>
          <w:color w:val="auto"/>
        </w:rPr>
        <w:t xml:space="preserve">Parish Hall RR   Men’s   </w:t>
      </w:r>
      <w:r w:rsidRPr="005F7CAF">
        <w:rPr>
          <w:b/>
          <w:bCs/>
          <w:color w:val="auto"/>
        </w:rPr>
        <w:t>1</w:t>
      </w:r>
      <w:r>
        <w:rPr>
          <w:color w:val="auto"/>
        </w:rPr>
        <w:tab/>
      </w:r>
      <w:r>
        <w:rPr>
          <w:color w:val="auto"/>
        </w:rPr>
        <w:tab/>
        <w:t xml:space="preserve">Parish Hall RR   </w:t>
      </w:r>
      <w:r w:rsidRPr="005F7CAF">
        <w:rPr>
          <w:b/>
          <w:bCs/>
          <w:color w:val="auto"/>
        </w:rPr>
        <w:t>1-2</w:t>
      </w:r>
    </w:p>
    <w:p w14:paraId="429ECCAF" w14:textId="611F2931" w:rsidR="005F7CAF" w:rsidRDefault="005F7CAF" w:rsidP="005F7CAF">
      <w:pPr>
        <w:spacing w:line="240" w:lineRule="auto"/>
        <w:contextualSpacing/>
        <w:rPr>
          <w:b/>
          <w:bCs/>
          <w:color w:val="auto"/>
        </w:rPr>
      </w:pPr>
    </w:p>
    <w:p w14:paraId="037C31EB" w14:textId="6EDD4FB4" w:rsidR="005F7CAF" w:rsidRPr="005F7CAF" w:rsidRDefault="005F7CAF" w:rsidP="00E1245B">
      <w:pPr>
        <w:spacing w:line="240" w:lineRule="auto"/>
        <w:contextualSpacing/>
        <w:jc w:val="both"/>
        <w:rPr>
          <w:color w:val="auto"/>
        </w:rPr>
      </w:pPr>
      <w:r w:rsidRPr="005F7CAF">
        <w:rPr>
          <w:color w:val="auto"/>
        </w:rPr>
        <w:t>Areas to be regularly cleaned above: all common touch points,</w:t>
      </w:r>
      <w:r w:rsidR="00101B5E">
        <w:rPr>
          <w:color w:val="auto"/>
        </w:rPr>
        <w:t xml:space="preserve"> doors, knobs, handles, light switches, </w:t>
      </w:r>
      <w:r w:rsidRPr="005F7CAF">
        <w:rPr>
          <w:color w:val="auto"/>
        </w:rPr>
        <w:t xml:space="preserve"> counters, pew tops/ends, </w:t>
      </w:r>
      <w:r w:rsidR="00101B5E">
        <w:rPr>
          <w:color w:val="auto"/>
        </w:rPr>
        <w:t>altar, office equipment &amp; machines, organ keys/stops, copiers, tables/chairs, restroom stall door handles &amp; catches, toilet flushers, faucets, counters, and similar frequent common touch points.</w:t>
      </w:r>
    </w:p>
    <w:p w14:paraId="7F545453" w14:textId="77777777" w:rsidR="005F7CAF" w:rsidRDefault="005F7CAF" w:rsidP="005F7CAF">
      <w:pPr>
        <w:spacing w:line="240" w:lineRule="auto"/>
        <w:contextualSpacing/>
        <w:rPr>
          <w:color w:val="auto"/>
        </w:rPr>
      </w:pPr>
    </w:p>
    <w:p w14:paraId="4514733A" w14:textId="77777777" w:rsidR="00101B5E" w:rsidRDefault="00101B5E" w:rsidP="005F7CAF">
      <w:pPr>
        <w:spacing w:line="240" w:lineRule="auto"/>
        <w:contextualSpacing/>
        <w:rPr>
          <w:color w:val="auto"/>
        </w:rPr>
      </w:pPr>
    </w:p>
    <w:p w14:paraId="129F1EEE" w14:textId="77777777" w:rsidR="005F7CAF" w:rsidRDefault="005F7CAF" w:rsidP="005F7CAF">
      <w:pPr>
        <w:spacing w:line="240" w:lineRule="auto"/>
        <w:contextualSpacing/>
        <w:rPr>
          <w:color w:val="auto"/>
        </w:rPr>
      </w:pPr>
    </w:p>
    <w:p w14:paraId="68DAA1F1" w14:textId="49377503" w:rsidR="00800E8C" w:rsidRDefault="009C5A24" w:rsidP="00800E8C">
      <w:pPr>
        <w:spacing w:line="240" w:lineRule="auto"/>
        <w:contextualSpacing/>
        <w:rPr>
          <w:color w:val="auto"/>
        </w:rPr>
      </w:pPr>
      <w:r>
        <w:rPr>
          <w:color w:val="auto"/>
        </w:rPr>
        <w:t>Note: supplies in janitorial closet belong to vendor</w:t>
      </w:r>
      <w:r w:rsidR="00101B5E">
        <w:rPr>
          <w:color w:val="auto"/>
        </w:rPr>
        <w:t>.</w:t>
      </w:r>
    </w:p>
    <w:p w14:paraId="207E9F2D" w14:textId="77777777" w:rsidR="00800E8C" w:rsidRDefault="00800E8C" w:rsidP="00800E8C">
      <w:pPr>
        <w:spacing w:line="240" w:lineRule="auto"/>
        <w:rPr>
          <w:color w:val="auto"/>
        </w:rPr>
      </w:pPr>
    </w:p>
    <w:p w14:paraId="783FC13D" w14:textId="77777777" w:rsidR="00800E8C" w:rsidRDefault="00800E8C" w:rsidP="00800E8C">
      <w:pPr>
        <w:spacing w:line="240" w:lineRule="auto"/>
        <w:rPr>
          <w:color w:val="auto"/>
        </w:rPr>
      </w:pPr>
    </w:p>
    <w:p w14:paraId="337CDBD1" w14:textId="77777777" w:rsidR="00800E8C" w:rsidRDefault="00800E8C" w:rsidP="00800E8C">
      <w:pPr>
        <w:spacing w:line="240" w:lineRule="auto"/>
        <w:rPr>
          <w:color w:val="auto"/>
        </w:rPr>
      </w:pPr>
    </w:p>
    <w:p w14:paraId="04B40C64" w14:textId="77777777" w:rsidR="00800E8C" w:rsidRDefault="00800E8C" w:rsidP="00800E8C">
      <w:pPr>
        <w:spacing w:line="240" w:lineRule="auto"/>
        <w:rPr>
          <w:color w:val="auto"/>
        </w:rPr>
      </w:pPr>
    </w:p>
    <w:p w14:paraId="25227058" w14:textId="77777777" w:rsidR="00800E8C" w:rsidRDefault="00800E8C" w:rsidP="00800E8C">
      <w:pPr>
        <w:spacing w:line="240" w:lineRule="auto"/>
        <w:rPr>
          <w:color w:val="auto"/>
        </w:rPr>
      </w:pPr>
    </w:p>
    <w:p w14:paraId="33761FE6" w14:textId="0A4C1DDD" w:rsidR="007C4B65" w:rsidRPr="00800E8C" w:rsidRDefault="007C4B65" w:rsidP="00800E8C">
      <w:pPr>
        <w:spacing w:line="240" w:lineRule="auto"/>
        <w:rPr>
          <w:color w:val="auto"/>
        </w:rPr>
      </w:pPr>
      <w:r w:rsidRPr="00800E8C">
        <w:rPr>
          <w:color w:val="auto"/>
        </w:rPr>
        <w:t xml:space="preserve"> </w:t>
      </w:r>
    </w:p>
    <w:p w14:paraId="672BABED" w14:textId="6797B7DC" w:rsidR="00DF627F" w:rsidRDefault="00895360" w:rsidP="00485098">
      <w:pPr>
        <w:pStyle w:val="Heading1"/>
      </w:pPr>
      <w:r>
        <w:t>Approval and Authority to Proceed</w:t>
      </w:r>
      <w:r w:rsidR="007D2A4E">
        <w:tab/>
      </w:r>
      <w:r w:rsidR="007D2A4E" w:rsidRPr="007D2A4E">
        <w:rPr>
          <w:i/>
          <w:iCs/>
        </w:rPr>
        <w:t>“EEP Task Force”</w:t>
      </w:r>
    </w:p>
    <w:tbl>
      <w:tblPr>
        <w:tblStyle w:val="ProjectScopeTable"/>
        <w:tblW w:w="4987" w:type="pct"/>
        <w:tblLook w:val="04A0" w:firstRow="1" w:lastRow="0" w:firstColumn="1" w:lastColumn="0" w:noHBand="0" w:noVBand="1"/>
        <w:tblDescription w:val="Stakeholders Table"/>
      </w:tblPr>
      <w:tblGrid>
        <w:gridCol w:w="3587"/>
        <w:gridCol w:w="3587"/>
        <w:gridCol w:w="2152"/>
      </w:tblGrid>
      <w:tr w:rsidR="00DF627F" w14:paraId="4CA160F3" w14:textId="77777777" w:rsidTr="00AA7555">
        <w:trPr>
          <w:cnfStyle w:val="100000000000" w:firstRow="1" w:lastRow="0" w:firstColumn="0" w:lastColumn="0" w:oddVBand="0" w:evenVBand="0" w:oddHBand="0" w:evenHBand="0" w:firstRowFirstColumn="0" w:firstRowLastColumn="0" w:lastRowFirstColumn="0" w:lastRowLastColumn="0"/>
          <w:trHeight w:val="355"/>
        </w:trPr>
        <w:tc>
          <w:tcPr>
            <w:tcW w:w="1923" w:type="pct"/>
          </w:tcPr>
          <w:p w14:paraId="116F7EAA" w14:textId="77777777" w:rsidR="00DF627F" w:rsidRPr="00822A0C" w:rsidRDefault="00895360" w:rsidP="00822A0C">
            <w:pPr>
              <w:contextualSpacing/>
              <w:rPr>
                <w:szCs w:val="18"/>
              </w:rPr>
            </w:pPr>
            <w:r w:rsidRPr="00822A0C">
              <w:rPr>
                <w:szCs w:val="18"/>
              </w:rPr>
              <w:t>Name</w:t>
            </w:r>
          </w:p>
        </w:tc>
        <w:tc>
          <w:tcPr>
            <w:tcW w:w="1923" w:type="pct"/>
          </w:tcPr>
          <w:p w14:paraId="7D5AF1E2" w14:textId="77777777" w:rsidR="00DF627F" w:rsidRPr="00822A0C" w:rsidRDefault="00895360" w:rsidP="00822A0C">
            <w:pPr>
              <w:contextualSpacing/>
              <w:rPr>
                <w:szCs w:val="18"/>
              </w:rPr>
            </w:pPr>
            <w:r w:rsidRPr="00822A0C">
              <w:rPr>
                <w:szCs w:val="18"/>
              </w:rPr>
              <w:t>Title</w:t>
            </w:r>
          </w:p>
        </w:tc>
        <w:tc>
          <w:tcPr>
            <w:tcW w:w="1154" w:type="pct"/>
          </w:tcPr>
          <w:p w14:paraId="24FE58CC" w14:textId="77777777" w:rsidR="00DF627F" w:rsidRPr="00822A0C" w:rsidRDefault="00AA7555" w:rsidP="00822A0C">
            <w:pPr>
              <w:contextualSpacing/>
              <w:rPr>
                <w:szCs w:val="18"/>
              </w:rPr>
            </w:pPr>
            <w:r w:rsidRPr="00822A0C">
              <w:rPr>
                <w:szCs w:val="18"/>
              </w:rPr>
              <w:t>Mobil Cell</w:t>
            </w:r>
          </w:p>
        </w:tc>
      </w:tr>
      <w:tr w:rsidR="00DF627F" w14:paraId="560C0653" w14:textId="77777777" w:rsidTr="00AA7555">
        <w:trPr>
          <w:trHeight w:val="355"/>
        </w:trPr>
        <w:tc>
          <w:tcPr>
            <w:tcW w:w="1923" w:type="pct"/>
          </w:tcPr>
          <w:p w14:paraId="6611381F" w14:textId="77777777" w:rsidR="00DF627F" w:rsidRPr="00800E8C" w:rsidRDefault="00AA7555" w:rsidP="00822A0C">
            <w:pPr>
              <w:contextualSpacing/>
              <w:rPr>
                <w:sz w:val="24"/>
                <w:szCs w:val="24"/>
              </w:rPr>
            </w:pPr>
            <w:r w:rsidRPr="00800E8C">
              <w:rPr>
                <w:sz w:val="24"/>
                <w:szCs w:val="24"/>
              </w:rPr>
              <w:t>Rev. Steven Thomas</w:t>
            </w:r>
          </w:p>
        </w:tc>
        <w:tc>
          <w:tcPr>
            <w:tcW w:w="1923" w:type="pct"/>
          </w:tcPr>
          <w:p w14:paraId="3DA2E20A" w14:textId="77777777" w:rsidR="00DF627F" w:rsidRPr="00800E8C" w:rsidRDefault="00AA7555" w:rsidP="00822A0C">
            <w:pPr>
              <w:contextualSpacing/>
              <w:rPr>
                <w:sz w:val="24"/>
                <w:szCs w:val="24"/>
              </w:rPr>
            </w:pPr>
            <w:r w:rsidRPr="00800E8C">
              <w:rPr>
                <w:sz w:val="24"/>
                <w:szCs w:val="24"/>
              </w:rPr>
              <w:t>Rector</w:t>
            </w:r>
          </w:p>
        </w:tc>
        <w:tc>
          <w:tcPr>
            <w:tcW w:w="1154" w:type="pct"/>
          </w:tcPr>
          <w:p w14:paraId="2CC67F3D" w14:textId="77777777" w:rsidR="00DF627F" w:rsidRPr="00800E8C" w:rsidRDefault="00AA7555" w:rsidP="00822A0C">
            <w:pPr>
              <w:contextualSpacing/>
              <w:rPr>
                <w:sz w:val="24"/>
                <w:szCs w:val="24"/>
              </w:rPr>
            </w:pPr>
            <w:r w:rsidRPr="00800E8C">
              <w:rPr>
                <w:sz w:val="24"/>
                <w:szCs w:val="24"/>
              </w:rPr>
              <w:t>561-793-7788</w:t>
            </w:r>
          </w:p>
        </w:tc>
      </w:tr>
      <w:tr w:rsidR="00AA7555" w14:paraId="29D6C056" w14:textId="77777777" w:rsidTr="00AA7555">
        <w:trPr>
          <w:trHeight w:val="355"/>
        </w:trPr>
        <w:tc>
          <w:tcPr>
            <w:tcW w:w="1923" w:type="pct"/>
          </w:tcPr>
          <w:p w14:paraId="265B7CB7" w14:textId="77777777" w:rsidR="00AA7555" w:rsidRPr="00800E8C" w:rsidRDefault="00AA7555" w:rsidP="00822A0C">
            <w:pPr>
              <w:contextualSpacing/>
              <w:rPr>
                <w:sz w:val="24"/>
                <w:szCs w:val="24"/>
              </w:rPr>
            </w:pPr>
            <w:r w:rsidRPr="00800E8C">
              <w:rPr>
                <w:sz w:val="24"/>
                <w:szCs w:val="24"/>
              </w:rPr>
              <w:t>Suzanne Riddle</w:t>
            </w:r>
          </w:p>
        </w:tc>
        <w:tc>
          <w:tcPr>
            <w:tcW w:w="1923" w:type="pct"/>
          </w:tcPr>
          <w:p w14:paraId="1ECC34CD" w14:textId="77777777" w:rsidR="00AA7555" w:rsidRPr="00800E8C" w:rsidRDefault="00AA7555" w:rsidP="00822A0C">
            <w:pPr>
              <w:contextualSpacing/>
              <w:rPr>
                <w:sz w:val="24"/>
                <w:szCs w:val="24"/>
              </w:rPr>
            </w:pPr>
            <w:r w:rsidRPr="00800E8C">
              <w:rPr>
                <w:sz w:val="24"/>
                <w:szCs w:val="24"/>
              </w:rPr>
              <w:t>Administrator, Sexton</w:t>
            </w:r>
          </w:p>
        </w:tc>
        <w:tc>
          <w:tcPr>
            <w:tcW w:w="1154" w:type="pct"/>
          </w:tcPr>
          <w:p w14:paraId="1B12586B" w14:textId="77777777" w:rsidR="00AA7555" w:rsidRPr="00800E8C" w:rsidRDefault="00AA7555" w:rsidP="00822A0C">
            <w:pPr>
              <w:contextualSpacing/>
              <w:rPr>
                <w:sz w:val="24"/>
                <w:szCs w:val="24"/>
              </w:rPr>
            </w:pPr>
            <w:r w:rsidRPr="00800E8C">
              <w:rPr>
                <w:sz w:val="24"/>
                <w:szCs w:val="24"/>
              </w:rPr>
              <w:t>561-644-2687</w:t>
            </w:r>
          </w:p>
        </w:tc>
      </w:tr>
      <w:tr w:rsidR="00AA7555" w14:paraId="5F53F565" w14:textId="77777777" w:rsidTr="00AA7555">
        <w:trPr>
          <w:trHeight w:val="355"/>
        </w:trPr>
        <w:tc>
          <w:tcPr>
            <w:tcW w:w="1923" w:type="pct"/>
          </w:tcPr>
          <w:p w14:paraId="2E9D7750" w14:textId="77777777" w:rsidR="00AA7555" w:rsidRPr="00800E8C" w:rsidRDefault="00AA7555" w:rsidP="00822A0C">
            <w:pPr>
              <w:contextualSpacing/>
              <w:rPr>
                <w:sz w:val="24"/>
                <w:szCs w:val="24"/>
              </w:rPr>
            </w:pPr>
            <w:r w:rsidRPr="00800E8C">
              <w:rPr>
                <w:sz w:val="24"/>
                <w:szCs w:val="24"/>
              </w:rPr>
              <w:t>Michael Riddle</w:t>
            </w:r>
          </w:p>
        </w:tc>
        <w:tc>
          <w:tcPr>
            <w:tcW w:w="1923" w:type="pct"/>
          </w:tcPr>
          <w:p w14:paraId="69F70A42" w14:textId="77777777" w:rsidR="00AA7555" w:rsidRPr="00800E8C" w:rsidRDefault="00AA7555" w:rsidP="00822A0C">
            <w:pPr>
              <w:contextualSpacing/>
              <w:rPr>
                <w:sz w:val="24"/>
                <w:szCs w:val="24"/>
              </w:rPr>
            </w:pPr>
            <w:r w:rsidRPr="00800E8C">
              <w:rPr>
                <w:sz w:val="24"/>
                <w:szCs w:val="24"/>
              </w:rPr>
              <w:t>Men’s Group, Choir</w:t>
            </w:r>
          </w:p>
        </w:tc>
        <w:tc>
          <w:tcPr>
            <w:tcW w:w="1154" w:type="pct"/>
          </w:tcPr>
          <w:p w14:paraId="455169C8" w14:textId="77777777" w:rsidR="00AA7555" w:rsidRPr="00800E8C" w:rsidRDefault="00AA7555" w:rsidP="00822A0C">
            <w:pPr>
              <w:contextualSpacing/>
              <w:rPr>
                <w:sz w:val="24"/>
                <w:szCs w:val="24"/>
              </w:rPr>
            </w:pPr>
            <w:r w:rsidRPr="00800E8C">
              <w:rPr>
                <w:rFonts w:ascii="Arial" w:eastAsia="Times New Roman" w:hAnsi="Arial" w:cs="Arial"/>
                <w:color w:val="000000"/>
                <w:sz w:val="24"/>
                <w:szCs w:val="24"/>
                <w:lang w:eastAsia="en-US"/>
              </w:rPr>
              <w:t>318-548-0689</w:t>
            </w:r>
          </w:p>
        </w:tc>
      </w:tr>
      <w:tr w:rsidR="00AA7555" w14:paraId="1A3DE80D" w14:textId="77777777" w:rsidTr="00AA7555">
        <w:trPr>
          <w:trHeight w:val="347"/>
        </w:trPr>
        <w:tc>
          <w:tcPr>
            <w:tcW w:w="1923" w:type="pct"/>
          </w:tcPr>
          <w:p w14:paraId="32FA186E" w14:textId="77777777" w:rsidR="00AA7555" w:rsidRPr="00800E8C" w:rsidRDefault="00AA7555" w:rsidP="00822A0C">
            <w:pPr>
              <w:contextualSpacing/>
              <w:rPr>
                <w:sz w:val="24"/>
                <w:szCs w:val="24"/>
              </w:rPr>
            </w:pPr>
            <w:r w:rsidRPr="00800E8C">
              <w:rPr>
                <w:sz w:val="24"/>
                <w:szCs w:val="24"/>
              </w:rPr>
              <w:t>Laurie Cohen</w:t>
            </w:r>
          </w:p>
        </w:tc>
        <w:tc>
          <w:tcPr>
            <w:tcW w:w="1923" w:type="pct"/>
          </w:tcPr>
          <w:p w14:paraId="3F880DA7" w14:textId="77777777" w:rsidR="00AA7555" w:rsidRPr="00800E8C" w:rsidRDefault="00AA7555" w:rsidP="00822A0C">
            <w:pPr>
              <w:contextualSpacing/>
              <w:rPr>
                <w:sz w:val="24"/>
                <w:szCs w:val="24"/>
              </w:rPr>
            </w:pPr>
            <w:r w:rsidRPr="00800E8C">
              <w:rPr>
                <w:sz w:val="24"/>
                <w:szCs w:val="24"/>
              </w:rPr>
              <w:t>Legal Counsel</w:t>
            </w:r>
          </w:p>
        </w:tc>
        <w:tc>
          <w:tcPr>
            <w:tcW w:w="1154" w:type="pct"/>
          </w:tcPr>
          <w:p w14:paraId="61808367" w14:textId="77777777" w:rsidR="00AA7555" w:rsidRPr="00800E8C" w:rsidRDefault="00AA7555" w:rsidP="00822A0C">
            <w:pPr>
              <w:contextualSpacing/>
              <w:rPr>
                <w:sz w:val="24"/>
                <w:szCs w:val="24"/>
              </w:rPr>
            </w:pPr>
            <w:r w:rsidRPr="00800E8C">
              <w:rPr>
                <w:rFonts w:ascii="Arial" w:eastAsia="Times New Roman" w:hAnsi="Arial" w:cs="Arial"/>
                <w:color w:val="000000"/>
                <w:sz w:val="24"/>
                <w:szCs w:val="24"/>
                <w:lang w:eastAsia="en-US"/>
              </w:rPr>
              <w:t>561-252-9828</w:t>
            </w:r>
          </w:p>
        </w:tc>
      </w:tr>
      <w:tr w:rsidR="00AA7555" w14:paraId="7CAA70F4" w14:textId="77777777" w:rsidTr="00AA7555">
        <w:trPr>
          <w:trHeight w:val="355"/>
        </w:trPr>
        <w:tc>
          <w:tcPr>
            <w:tcW w:w="1923" w:type="pct"/>
          </w:tcPr>
          <w:p w14:paraId="53FC0833" w14:textId="77777777" w:rsidR="00AA7555" w:rsidRPr="00800E8C" w:rsidRDefault="00AA7555" w:rsidP="00822A0C">
            <w:pPr>
              <w:contextualSpacing/>
              <w:rPr>
                <w:sz w:val="24"/>
                <w:szCs w:val="24"/>
              </w:rPr>
            </w:pPr>
            <w:r w:rsidRPr="00800E8C">
              <w:rPr>
                <w:sz w:val="24"/>
                <w:szCs w:val="24"/>
              </w:rPr>
              <w:t>Erin Thomas</w:t>
            </w:r>
          </w:p>
        </w:tc>
        <w:tc>
          <w:tcPr>
            <w:tcW w:w="1923" w:type="pct"/>
          </w:tcPr>
          <w:p w14:paraId="06D35F54" w14:textId="77777777" w:rsidR="00AA7555" w:rsidRPr="00800E8C" w:rsidRDefault="00AA7555" w:rsidP="00822A0C">
            <w:pPr>
              <w:contextualSpacing/>
              <w:rPr>
                <w:sz w:val="24"/>
                <w:szCs w:val="24"/>
              </w:rPr>
            </w:pPr>
            <w:r w:rsidRPr="00800E8C">
              <w:rPr>
                <w:sz w:val="24"/>
                <w:szCs w:val="24"/>
              </w:rPr>
              <w:t>Nursery, Sunday School</w:t>
            </w:r>
          </w:p>
        </w:tc>
        <w:tc>
          <w:tcPr>
            <w:tcW w:w="1154" w:type="pct"/>
          </w:tcPr>
          <w:p w14:paraId="75FCC1F9" w14:textId="77777777" w:rsidR="00AA7555" w:rsidRPr="00800E8C" w:rsidRDefault="00AA7555" w:rsidP="00822A0C">
            <w:pPr>
              <w:contextualSpacing/>
              <w:rPr>
                <w:sz w:val="24"/>
                <w:szCs w:val="24"/>
              </w:rPr>
            </w:pPr>
            <w:r w:rsidRPr="00800E8C">
              <w:rPr>
                <w:rFonts w:ascii="Arial" w:eastAsia="Times New Roman" w:hAnsi="Arial" w:cs="Arial"/>
                <w:color w:val="000000"/>
                <w:sz w:val="24"/>
                <w:szCs w:val="24"/>
                <w:lang w:eastAsia="en-US"/>
              </w:rPr>
              <w:t>305-216-6646</w:t>
            </w:r>
          </w:p>
        </w:tc>
      </w:tr>
      <w:tr w:rsidR="00AA7555" w14:paraId="706E92FF" w14:textId="77777777" w:rsidTr="00AA7555">
        <w:trPr>
          <w:trHeight w:val="355"/>
        </w:trPr>
        <w:tc>
          <w:tcPr>
            <w:tcW w:w="1923" w:type="pct"/>
          </w:tcPr>
          <w:p w14:paraId="31BC3874" w14:textId="77777777" w:rsidR="00AA7555" w:rsidRPr="00800E8C" w:rsidRDefault="00AA7555" w:rsidP="00822A0C">
            <w:pPr>
              <w:contextualSpacing/>
              <w:rPr>
                <w:sz w:val="24"/>
                <w:szCs w:val="24"/>
              </w:rPr>
            </w:pPr>
            <w:r w:rsidRPr="00800E8C">
              <w:rPr>
                <w:sz w:val="24"/>
                <w:szCs w:val="24"/>
              </w:rPr>
              <w:t>Howard Barrett</w:t>
            </w:r>
          </w:p>
        </w:tc>
        <w:tc>
          <w:tcPr>
            <w:tcW w:w="1923" w:type="pct"/>
          </w:tcPr>
          <w:p w14:paraId="1CCE7EB4" w14:textId="77777777" w:rsidR="00AA7555" w:rsidRPr="00800E8C" w:rsidRDefault="00AA7555" w:rsidP="00822A0C">
            <w:pPr>
              <w:contextualSpacing/>
              <w:rPr>
                <w:sz w:val="24"/>
                <w:szCs w:val="24"/>
              </w:rPr>
            </w:pPr>
            <w:r w:rsidRPr="00800E8C">
              <w:rPr>
                <w:sz w:val="24"/>
                <w:szCs w:val="24"/>
              </w:rPr>
              <w:t>Vestry, Sr. Warden</w:t>
            </w:r>
          </w:p>
        </w:tc>
        <w:tc>
          <w:tcPr>
            <w:tcW w:w="1154" w:type="pct"/>
          </w:tcPr>
          <w:p w14:paraId="38DF7A96" w14:textId="77777777" w:rsidR="00AA7555" w:rsidRPr="00800E8C" w:rsidRDefault="00AA7555" w:rsidP="00822A0C">
            <w:pPr>
              <w:contextualSpacing/>
              <w:rPr>
                <w:sz w:val="24"/>
                <w:szCs w:val="24"/>
              </w:rPr>
            </w:pPr>
            <w:r w:rsidRPr="00800E8C">
              <w:rPr>
                <w:rFonts w:ascii="Arial" w:eastAsia="Times New Roman" w:hAnsi="Arial" w:cs="Arial"/>
                <w:color w:val="000000"/>
                <w:sz w:val="24"/>
                <w:szCs w:val="24"/>
                <w:lang w:eastAsia="en-US"/>
              </w:rPr>
              <w:t>917-837-2675</w:t>
            </w:r>
          </w:p>
        </w:tc>
      </w:tr>
      <w:tr w:rsidR="00AA7555" w14:paraId="2E9D400B" w14:textId="77777777" w:rsidTr="00AA7555">
        <w:trPr>
          <w:trHeight w:val="355"/>
        </w:trPr>
        <w:tc>
          <w:tcPr>
            <w:tcW w:w="1923" w:type="pct"/>
          </w:tcPr>
          <w:p w14:paraId="5D0A3DEA" w14:textId="77777777" w:rsidR="00AA7555" w:rsidRPr="00800E8C" w:rsidRDefault="00AA7555" w:rsidP="00822A0C">
            <w:pPr>
              <w:contextualSpacing/>
              <w:rPr>
                <w:sz w:val="24"/>
                <w:szCs w:val="24"/>
              </w:rPr>
            </w:pPr>
            <w:r w:rsidRPr="00800E8C">
              <w:rPr>
                <w:sz w:val="24"/>
                <w:szCs w:val="24"/>
              </w:rPr>
              <w:t>Joyce Parker</w:t>
            </w:r>
          </w:p>
        </w:tc>
        <w:tc>
          <w:tcPr>
            <w:tcW w:w="1923" w:type="pct"/>
          </w:tcPr>
          <w:p w14:paraId="6CF62ED2" w14:textId="77777777" w:rsidR="00AA7555" w:rsidRPr="00800E8C" w:rsidRDefault="00AA7555" w:rsidP="00822A0C">
            <w:pPr>
              <w:contextualSpacing/>
              <w:rPr>
                <w:sz w:val="24"/>
                <w:szCs w:val="24"/>
              </w:rPr>
            </w:pPr>
            <w:r w:rsidRPr="00800E8C">
              <w:rPr>
                <w:sz w:val="24"/>
                <w:szCs w:val="24"/>
              </w:rPr>
              <w:t>Outreach, DOK</w:t>
            </w:r>
          </w:p>
        </w:tc>
        <w:tc>
          <w:tcPr>
            <w:tcW w:w="1154" w:type="pct"/>
          </w:tcPr>
          <w:p w14:paraId="3B6F0EF2" w14:textId="77777777" w:rsidR="00AA7555" w:rsidRPr="00800E8C" w:rsidRDefault="00AA7555" w:rsidP="00822A0C">
            <w:pPr>
              <w:contextualSpacing/>
              <w:rPr>
                <w:sz w:val="24"/>
                <w:szCs w:val="24"/>
              </w:rPr>
            </w:pPr>
            <w:r w:rsidRPr="00800E8C">
              <w:rPr>
                <w:rFonts w:ascii="Arial" w:eastAsia="Times New Roman" w:hAnsi="Arial" w:cs="Arial"/>
                <w:color w:val="000000"/>
                <w:sz w:val="24"/>
                <w:szCs w:val="24"/>
                <w:lang w:eastAsia="en-US"/>
              </w:rPr>
              <w:t>561-312-2719</w:t>
            </w:r>
          </w:p>
        </w:tc>
      </w:tr>
      <w:tr w:rsidR="00AA7555" w14:paraId="1E282EC8" w14:textId="77777777" w:rsidTr="00AA7555">
        <w:trPr>
          <w:trHeight w:val="355"/>
        </w:trPr>
        <w:tc>
          <w:tcPr>
            <w:tcW w:w="1923" w:type="pct"/>
          </w:tcPr>
          <w:p w14:paraId="61AEAF93" w14:textId="77777777" w:rsidR="00AA7555" w:rsidRPr="00800E8C" w:rsidRDefault="00AA7555" w:rsidP="00822A0C">
            <w:pPr>
              <w:contextualSpacing/>
              <w:rPr>
                <w:sz w:val="24"/>
                <w:szCs w:val="24"/>
              </w:rPr>
            </w:pPr>
            <w:r w:rsidRPr="00800E8C">
              <w:rPr>
                <w:sz w:val="24"/>
                <w:szCs w:val="24"/>
              </w:rPr>
              <w:t>Kenneth Barnett</w:t>
            </w:r>
          </w:p>
        </w:tc>
        <w:tc>
          <w:tcPr>
            <w:tcW w:w="1923" w:type="pct"/>
          </w:tcPr>
          <w:p w14:paraId="0592827B" w14:textId="77777777" w:rsidR="00AA7555" w:rsidRPr="00800E8C" w:rsidRDefault="00AA7555" w:rsidP="00822A0C">
            <w:pPr>
              <w:contextualSpacing/>
              <w:rPr>
                <w:sz w:val="24"/>
                <w:szCs w:val="24"/>
              </w:rPr>
            </w:pPr>
            <w:r w:rsidRPr="00800E8C">
              <w:rPr>
                <w:sz w:val="24"/>
                <w:szCs w:val="24"/>
              </w:rPr>
              <w:t>Ushers</w:t>
            </w:r>
          </w:p>
        </w:tc>
        <w:tc>
          <w:tcPr>
            <w:tcW w:w="1154" w:type="pct"/>
          </w:tcPr>
          <w:p w14:paraId="60A4679F" w14:textId="77777777" w:rsidR="00AA7555" w:rsidRPr="00800E8C" w:rsidRDefault="00AA7555" w:rsidP="00822A0C">
            <w:pPr>
              <w:contextualSpacing/>
              <w:rPr>
                <w:rFonts w:ascii="Arial" w:eastAsia="Times New Roman" w:hAnsi="Arial" w:cs="Arial"/>
                <w:color w:val="000000"/>
                <w:sz w:val="24"/>
                <w:szCs w:val="24"/>
                <w:lang w:eastAsia="en-US"/>
              </w:rPr>
            </w:pPr>
            <w:r w:rsidRPr="00800E8C">
              <w:rPr>
                <w:rFonts w:ascii="Arial" w:eastAsia="Times New Roman" w:hAnsi="Arial" w:cs="Arial"/>
                <w:color w:val="000000"/>
                <w:sz w:val="24"/>
                <w:szCs w:val="24"/>
                <w:lang w:eastAsia="en-US"/>
              </w:rPr>
              <w:t>561-339-3625</w:t>
            </w:r>
          </w:p>
        </w:tc>
      </w:tr>
      <w:tr w:rsidR="00AA7555" w14:paraId="5B2F5FA5" w14:textId="77777777" w:rsidTr="00AA7555">
        <w:trPr>
          <w:trHeight w:val="355"/>
        </w:trPr>
        <w:tc>
          <w:tcPr>
            <w:tcW w:w="1923" w:type="pct"/>
          </w:tcPr>
          <w:p w14:paraId="06977757" w14:textId="77777777" w:rsidR="00AA7555" w:rsidRPr="00800E8C" w:rsidRDefault="00AA7555" w:rsidP="00822A0C">
            <w:pPr>
              <w:contextualSpacing/>
              <w:rPr>
                <w:sz w:val="24"/>
                <w:szCs w:val="24"/>
              </w:rPr>
            </w:pPr>
            <w:r w:rsidRPr="00800E8C">
              <w:rPr>
                <w:sz w:val="24"/>
                <w:szCs w:val="24"/>
              </w:rPr>
              <w:t>Linda McKeown</w:t>
            </w:r>
          </w:p>
        </w:tc>
        <w:tc>
          <w:tcPr>
            <w:tcW w:w="1923" w:type="pct"/>
          </w:tcPr>
          <w:p w14:paraId="7BC9FF6C" w14:textId="77777777" w:rsidR="00AA7555" w:rsidRPr="00800E8C" w:rsidRDefault="00AA7555" w:rsidP="00822A0C">
            <w:pPr>
              <w:contextualSpacing/>
              <w:rPr>
                <w:sz w:val="24"/>
                <w:szCs w:val="24"/>
              </w:rPr>
            </w:pPr>
            <w:r w:rsidRPr="00800E8C">
              <w:rPr>
                <w:sz w:val="24"/>
                <w:szCs w:val="24"/>
              </w:rPr>
              <w:t>Altar Guild</w:t>
            </w:r>
          </w:p>
        </w:tc>
        <w:tc>
          <w:tcPr>
            <w:tcW w:w="1154" w:type="pct"/>
          </w:tcPr>
          <w:p w14:paraId="0F58C2A1" w14:textId="77777777" w:rsidR="00AA7555" w:rsidRPr="00800E8C" w:rsidRDefault="00AA7555" w:rsidP="00822A0C">
            <w:pPr>
              <w:contextualSpacing/>
              <w:rPr>
                <w:rFonts w:ascii="Arial" w:eastAsia="Times New Roman" w:hAnsi="Arial" w:cs="Arial"/>
                <w:color w:val="000000"/>
                <w:sz w:val="24"/>
                <w:szCs w:val="24"/>
                <w:lang w:eastAsia="en-US"/>
              </w:rPr>
            </w:pPr>
            <w:r w:rsidRPr="00800E8C">
              <w:rPr>
                <w:rFonts w:ascii="Arial" w:eastAsia="Times New Roman" w:hAnsi="Arial" w:cs="Arial"/>
                <w:color w:val="000000"/>
                <w:sz w:val="24"/>
                <w:szCs w:val="24"/>
                <w:lang w:eastAsia="en-US"/>
              </w:rPr>
              <w:t>561-254-3902</w:t>
            </w:r>
          </w:p>
        </w:tc>
      </w:tr>
      <w:tr w:rsidR="00800E8C" w14:paraId="466DA085" w14:textId="77777777" w:rsidTr="00AA7555">
        <w:trPr>
          <w:trHeight w:val="355"/>
        </w:trPr>
        <w:tc>
          <w:tcPr>
            <w:tcW w:w="1923" w:type="pct"/>
          </w:tcPr>
          <w:p w14:paraId="557C6661" w14:textId="6C790726" w:rsidR="00800E8C" w:rsidRPr="00800E8C" w:rsidRDefault="00800E8C" w:rsidP="00822A0C">
            <w:pPr>
              <w:contextualSpacing/>
              <w:rPr>
                <w:sz w:val="24"/>
                <w:szCs w:val="24"/>
              </w:rPr>
            </w:pPr>
            <w:r>
              <w:rPr>
                <w:sz w:val="24"/>
                <w:szCs w:val="24"/>
              </w:rPr>
              <w:t>Kathy Vandamas</w:t>
            </w:r>
          </w:p>
        </w:tc>
        <w:tc>
          <w:tcPr>
            <w:tcW w:w="1923" w:type="pct"/>
          </w:tcPr>
          <w:p w14:paraId="20707CC5" w14:textId="3EF57727" w:rsidR="00800E8C" w:rsidRPr="00800E8C" w:rsidRDefault="00800E8C" w:rsidP="00822A0C">
            <w:pPr>
              <w:contextualSpacing/>
              <w:rPr>
                <w:sz w:val="24"/>
                <w:szCs w:val="24"/>
              </w:rPr>
            </w:pPr>
            <w:r>
              <w:rPr>
                <w:sz w:val="24"/>
                <w:szCs w:val="24"/>
              </w:rPr>
              <w:t>School Director</w:t>
            </w:r>
          </w:p>
        </w:tc>
        <w:tc>
          <w:tcPr>
            <w:tcW w:w="1154" w:type="pct"/>
          </w:tcPr>
          <w:p w14:paraId="166F49C4" w14:textId="0549AE05" w:rsidR="00800E8C" w:rsidRPr="00800E8C" w:rsidRDefault="00800E8C" w:rsidP="00822A0C">
            <w:pPr>
              <w:contextualSpacing/>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561-307-7068</w:t>
            </w:r>
          </w:p>
        </w:tc>
      </w:tr>
      <w:tr w:rsidR="00B672BD" w14:paraId="2E55376C" w14:textId="77777777" w:rsidTr="00AA7555">
        <w:trPr>
          <w:trHeight w:val="355"/>
        </w:trPr>
        <w:tc>
          <w:tcPr>
            <w:tcW w:w="1923" w:type="pct"/>
          </w:tcPr>
          <w:p w14:paraId="33E80570" w14:textId="346474B5" w:rsidR="00B672BD" w:rsidRDefault="00B672BD" w:rsidP="00822A0C">
            <w:pPr>
              <w:contextualSpacing/>
              <w:rPr>
                <w:sz w:val="24"/>
                <w:szCs w:val="24"/>
              </w:rPr>
            </w:pPr>
            <w:r>
              <w:rPr>
                <w:sz w:val="24"/>
                <w:szCs w:val="24"/>
              </w:rPr>
              <w:t>Joseph Brabham</w:t>
            </w:r>
          </w:p>
        </w:tc>
        <w:tc>
          <w:tcPr>
            <w:tcW w:w="1923" w:type="pct"/>
          </w:tcPr>
          <w:p w14:paraId="67255BD9" w14:textId="06FE36D2" w:rsidR="00B672BD" w:rsidRDefault="00B672BD" w:rsidP="00822A0C">
            <w:pPr>
              <w:contextualSpacing/>
              <w:rPr>
                <w:sz w:val="24"/>
                <w:szCs w:val="24"/>
              </w:rPr>
            </w:pPr>
            <w:r>
              <w:rPr>
                <w:sz w:val="24"/>
                <w:szCs w:val="24"/>
              </w:rPr>
              <w:t>Music Director</w:t>
            </w:r>
          </w:p>
        </w:tc>
        <w:tc>
          <w:tcPr>
            <w:tcW w:w="1154" w:type="pct"/>
          </w:tcPr>
          <w:p w14:paraId="1F417C96" w14:textId="688CB21D" w:rsidR="00B672BD" w:rsidRDefault="00B672BD" w:rsidP="00822A0C">
            <w:pPr>
              <w:contextualSpacing/>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954-801-6998</w:t>
            </w:r>
          </w:p>
        </w:tc>
      </w:tr>
      <w:tr w:rsidR="00800E8C" w14:paraId="163DC776" w14:textId="77777777" w:rsidTr="00AA7555">
        <w:trPr>
          <w:trHeight w:val="355"/>
        </w:trPr>
        <w:tc>
          <w:tcPr>
            <w:tcW w:w="1923" w:type="pct"/>
          </w:tcPr>
          <w:p w14:paraId="69371AC6" w14:textId="51765C2E" w:rsidR="00800E8C" w:rsidRDefault="00800E8C" w:rsidP="00800E8C">
            <w:pPr>
              <w:contextualSpacing/>
              <w:rPr>
                <w:sz w:val="24"/>
                <w:szCs w:val="24"/>
              </w:rPr>
            </w:pPr>
          </w:p>
        </w:tc>
        <w:tc>
          <w:tcPr>
            <w:tcW w:w="1923" w:type="pct"/>
          </w:tcPr>
          <w:p w14:paraId="020B149F" w14:textId="1FBF2C48" w:rsidR="00800E8C" w:rsidRPr="00800E8C" w:rsidRDefault="00800E8C" w:rsidP="00800E8C">
            <w:pPr>
              <w:contextualSpacing/>
              <w:rPr>
                <w:sz w:val="20"/>
              </w:rPr>
            </w:pPr>
            <w:r>
              <w:rPr>
                <w:sz w:val="20"/>
              </w:rPr>
              <w:t>(</w:t>
            </w:r>
            <w:r w:rsidRPr="00800E8C">
              <w:rPr>
                <w:sz w:val="20"/>
              </w:rPr>
              <w:t xml:space="preserve">Vestry list supplied </w:t>
            </w:r>
            <w:r>
              <w:rPr>
                <w:sz w:val="20"/>
              </w:rPr>
              <w:t>by request)</w:t>
            </w:r>
          </w:p>
        </w:tc>
        <w:tc>
          <w:tcPr>
            <w:tcW w:w="1154" w:type="pct"/>
          </w:tcPr>
          <w:p w14:paraId="7E22C072" w14:textId="77777777" w:rsidR="00800E8C" w:rsidRPr="00800E8C" w:rsidRDefault="00800E8C" w:rsidP="00800E8C">
            <w:pPr>
              <w:contextualSpacing/>
              <w:rPr>
                <w:rFonts w:ascii="Arial" w:eastAsia="Times New Roman" w:hAnsi="Arial" w:cs="Arial"/>
                <w:color w:val="000000"/>
                <w:sz w:val="24"/>
                <w:szCs w:val="24"/>
                <w:lang w:eastAsia="en-US"/>
              </w:rPr>
            </w:pPr>
          </w:p>
        </w:tc>
      </w:tr>
    </w:tbl>
    <w:p w14:paraId="1151D311" w14:textId="77777777" w:rsidR="00800E8C" w:rsidRDefault="00800E8C" w:rsidP="000B5DDC">
      <w:pPr>
        <w:spacing w:line="240" w:lineRule="auto"/>
        <w:contextualSpacing/>
        <w:rPr>
          <w:color w:val="000000" w:themeColor="text1"/>
        </w:rPr>
      </w:pPr>
    </w:p>
    <w:p w14:paraId="210CB1FB" w14:textId="1CDF8496" w:rsidR="00800E8C" w:rsidRDefault="00800E8C" w:rsidP="000B5DDC">
      <w:pPr>
        <w:spacing w:line="240" w:lineRule="auto"/>
        <w:contextualSpacing/>
        <w:rPr>
          <w:color w:val="000000" w:themeColor="text1"/>
        </w:rPr>
      </w:pPr>
    </w:p>
    <w:p w14:paraId="45EE372C" w14:textId="6F90D2A6" w:rsidR="00800E8C" w:rsidRDefault="00800E8C" w:rsidP="000B5DDC">
      <w:pPr>
        <w:spacing w:line="240" w:lineRule="auto"/>
        <w:contextualSpacing/>
        <w:rPr>
          <w:color w:val="000000" w:themeColor="text1"/>
        </w:rPr>
      </w:pPr>
    </w:p>
    <w:p w14:paraId="21EE0CFD" w14:textId="77777777" w:rsidR="00101B5E" w:rsidRDefault="00101B5E" w:rsidP="000B5DDC">
      <w:pPr>
        <w:spacing w:line="240" w:lineRule="auto"/>
        <w:contextualSpacing/>
        <w:rPr>
          <w:color w:val="000000" w:themeColor="text1"/>
        </w:rPr>
      </w:pPr>
    </w:p>
    <w:p w14:paraId="5636E797" w14:textId="77777777" w:rsidR="00800E8C" w:rsidRDefault="00800E8C" w:rsidP="000B5DDC">
      <w:pPr>
        <w:spacing w:line="240" w:lineRule="auto"/>
        <w:contextualSpacing/>
        <w:rPr>
          <w:color w:val="000000" w:themeColor="text1"/>
        </w:rPr>
      </w:pPr>
    </w:p>
    <w:p w14:paraId="0FA73518" w14:textId="0B1ADFE9" w:rsidR="00D71D4F" w:rsidRDefault="005917B0" w:rsidP="000B5DDC">
      <w:pPr>
        <w:spacing w:line="240" w:lineRule="auto"/>
        <w:contextualSpacing/>
        <w:rPr>
          <w:color w:val="000000" w:themeColor="text1"/>
        </w:rPr>
      </w:pPr>
      <w:r w:rsidRPr="005917B0">
        <w:rPr>
          <w:color w:val="000000" w:themeColor="text1"/>
        </w:rPr>
        <w:t>_____</w:t>
      </w:r>
      <w:r w:rsidR="00D81DD1" w:rsidRPr="005917B0">
        <w:rPr>
          <w:color w:val="000000" w:themeColor="text1"/>
        </w:rPr>
        <w:t>_______</w:t>
      </w:r>
      <w:r w:rsidRPr="005917B0">
        <w:rPr>
          <w:rFonts w:ascii="Lucida Handwriting" w:hAnsi="Lucida Handwriting"/>
          <w:b/>
          <w:i/>
          <w:color w:val="002060"/>
          <w:sz w:val="28"/>
          <w:szCs w:val="28"/>
        </w:rPr>
        <w:t>WST</w:t>
      </w:r>
      <w:r>
        <w:rPr>
          <w:color w:val="000000" w:themeColor="text1"/>
        </w:rPr>
        <w:t>__</w:t>
      </w:r>
      <w:r w:rsidR="00D81DD1" w:rsidRPr="005917B0">
        <w:rPr>
          <w:color w:val="000000" w:themeColor="text1"/>
        </w:rPr>
        <w:t>_________The Rev. W. Steven Thomas, Rector, St. David’s in-the-Pines Episcopal Church</w:t>
      </w:r>
    </w:p>
    <w:p w14:paraId="58B7029D" w14:textId="77777777" w:rsidR="00800E8C" w:rsidRDefault="00800E8C" w:rsidP="00822A0C">
      <w:pPr>
        <w:spacing w:line="240" w:lineRule="auto"/>
        <w:contextualSpacing/>
        <w:rPr>
          <w:color w:val="000000" w:themeColor="text1"/>
        </w:rPr>
      </w:pPr>
    </w:p>
    <w:p w14:paraId="1F3A5BC6" w14:textId="77777777" w:rsidR="00800E8C" w:rsidRDefault="00800E8C" w:rsidP="00822A0C">
      <w:pPr>
        <w:spacing w:line="240" w:lineRule="auto"/>
        <w:contextualSpacing/>
        <w:rPr>
          <w:color w:val="000000" w:themeColor="text1"/>
        </w:rPr>
      </w:pPr>
    </w:p>
    <w:p w14:paraId="73F1A946" w14:textId="7FEC16F9" w:rsidR="00D81DD1" w:rsidRDefault="00D81DD1" w:rsidP="00822A0C">
      <w:pPr>
        <w:spacing w:line="240" w:lineRule="auto"/>
        <w:contextualSpacing/>
        <w:rPr>
          <w:color w:val="000000" w:themeColor="text1"/>
        </w:rPr>
      </w:pPr>
      <w:r w:rsidRPr="005917B0">
        <w:rPr>
          <w:color w:val="000000" w:themeColor="text1"/>
        </w:rPr>
        <w:t xml:space="preserve">Date: </w:t>
      </w:r>
      <w:r w:rsidR="00F368AD" w:rsidRPr="00F368AD">
        <w:rPr>
          <w:b/>
          <w:bCs/>
          <w:color w:val="000000" w:themeColor="text1"/>
        </w:rPr>
        <w:t>June</w:t>
      </w:r>
      <w:r w:rsidRPr="00F368AD">
        <w:rPr>
          <w:b/>
          <w:bCs/>
          <w:color w:val="000000" w:themeColor="text1"/>
        </w:rPr>
        <w:t xml:space="preserve"> </w:t>
      </w:r>
      <w:r w:rsidR="00F368AD" w:rsidRPr="00F368AD">
        <w:rPr>
          <w:b/>
          <w:bCs/>
          <w:color w:val="000000" w:themeColor="text1"/>
        </w:rPr>
        <w:t>12</w:t>
      </w:r>
      <w:r w:rsidRPr="00F368AD">
        <w:rPr>
          <w:b/>
          <w:bCs/>
          <w:color w:val="000000" w:themeColor="text1"/>
        </w:rPr>
        <w:t>, 2020</w:t>
      </w:r>
      <w:r w:rsidRPr="005917B0">
        <w:rPr>
          <w:color w:val="000000" w:themeColor="text1"/>
        </w:rPr>
        <w:tab/>
      </w:r>
      <w:r w:rsidR="005917B0">
        <w:rPr>
          <w:color w:val="000000" w:themeColor="text1"/>
        </w:rPr>
        <w:tab/>
      </w:r>
      <w:r w:rsidRPr="005917B0">
        <w:rPr>
          <w:color w:val="000000" w:themeColor="text1"/>
        </w:rPr>
        <w:t>_________</w:t>
      </w:r>
      <w:r w:rsidR="005917B0" w:rsidRPr="005917B0">
        <w:rPr>
          <w:rFonts w:ascii="Lucida Handwriting" w:hAnsi="Lucida Handwriting"/>
          <w:b/>
          <w:i/>
          <w:color w:val="0000FF"/>
          <w:sz w:val="24"/>
          <w:szCs w:val="24"/>
        </w:rPr>
        <w:t>SR</w:t>
      </w:r>
      <w:r w:rsidR="005917B0">
        <w:rPr>
          <w:color w:val="000000" w:themeColor="text1"/>
        </w:rPr>
        <w:t>___</w:t>
      </w:r>
      <w:r w:rsidRPr="005917B0">
        <w:rPr>
          <w:color w:val="000000" w:themeColor="text1"/>
        </w:rPr>
        <w:t>______Suzanne C. Gagnon-Riddle, Administrator &amp; Sexton</w:t>
      </w:r>
    </w:p>
    <w:p w14:paraId="15EC4832" w14:textId="443924E3" w:rsidR="00D71D4F" w:rsidRDefault="00D71D4F" w:rsidP="009C17A0">
      <w:pPr>
        <w:jc w:val="center"/>
        <w:rPr>
          <w:sz w:val="20"/>
        </w:rPr>
      </w:pPr>
    </w:p>
    <w:p w14:paraId="5F48E125" w14:textId="77777777" w:rsidR="00D71D4F" w:rsidRPr="00D71D4F" w:rsidRDefault="00D71D4F" w:rsidP="009C17A0">
      <w:pPr>
        <w:jc w:val="center"/>
        <w:rPr>
          <w:sz w:val="20"/>
        </w:rPr>
      </w:pPr>
    </w:p>
    <w:p w14:paraId="5862F8E3" w14:textId="77777777" w:rsidR="00800E8C" w:rsidRDefault="00800E8C" w:rsidP="009C17A0">
      <w:pPr>
        <w:jc w:val="center"/>
        <w:rPr>
          <w:sz w:val="32"/>
          <w:szCs w:val="32"/>
        </w:rPr>
      </w:pPr>
    </w:p>
    <w:p w14:paraId="3885AD02" w14:textId="77777777" w:rsidR="00800E8C" w:rsidRDefault="00800E8C" w:rsidP="009C17A0">
      <w:pPr>
        <w:jc w:val="center"/>
        <w:rPr>
          <w:sz w:val="32"/>
          <w:szCs w:val="32"/>
        </w:rPr>
      </w:pPr>
    </w:p>
    <w:p w14:paraId="18F7E170" w14:textId="7B4AFB97" w:rsidR="009C17A0" w:rsidRPr="00B52C71" w:rsidRDefault="009C17A0" w:rsidP="009C17A0">
      <w:pPr>
        <w:jc w:val="center"/>
        <w:rPr>
          <w:b/>
          <w:bCs/>
          <w:color w:val="2E74B5" w:themeColor="accent1" w:themeShade="BF"/>
          <w:sz w:val="28"/>
          <w:szCs w:val="28"/>
        </w:rPr>
      </w:pPr>
      <w:r w:rsidRPr="00B52C71">
        <w:rPr>
          <w:b/>
          <w:bCs/>
          <w:color w:val="2E74B5" w:themeColor="accent1" w:themeShade="BF"/>
          <w:sz w:val="28"/>
          <w:szCs w:val="28"/>
        </w:rPr>
        <w:t>On Being Faithful</w:t>
      </w:r>
    </w:p>
    <w:p w14:paraId="234AF051" w14:textId="57FB3A3F" w:rsidR="00F368AD" w:rsidRPr="00B52C71" w:rsidRDefault="009C17A0" w:rsidP="00F368AD">
      <w:pPr>
        <w:spacing w:line="240" w:lineRule="auto"/>
        <w:contextualSpacing/>
        <w:jc w:val="center"/>
        <w:rPr>
          <w:i/>
          <w:sz w:val="24"/>
          <w:szCs w:val="24"/>
        </w:rPr>
      </w:pPr>
      <w:r w:rsidRPr="00B52C71">
        <w:rPr>
          <w:i/>
          <w:sz w:val="24"/>
          <w:szCs w:val="24"/>
        </w:rPr>
        <w:t>(A return to in-person church attendance)</w:t>
      </w:r>
      <w:r w:rsidR="00F368AD" w:rsidRPr="00B52C71">
        <w:rPr>
          <w:i/>
          <w:sz w:val="24"/>
          <w:szCs w:val="24"/>
        </w:rPr>
        <w:t xml:space="preserve"> </w:t>
      </w:r>
      <w:r w:rsidR="00F368AD" w:rsidRPr="00B52C71">
        <w:rPr>
          <w:b/>
          <w:bCs/>
          <w:i/>
          <w:sz w:val="24"/>
          <w:szCs w:val="24"/>
          <w:u w:val="single"/>
        </w:rPr>
        <w:t xml:space="preserve">SURVEY </w:t>
      </w:r>
      <w:r w:rsidR="00F368AD" w:rsidRPr="00B52C71">
        <w:rPr>
          <w:i/>
          <w:sz w:val="24"/>
          <w:szCs w:val="24"/>
          <w:u w:val="single"/>
        </w:rPr>
        <w:tab/>
      </w:r>
    </w:p>
    <w:p w14:paraId="78904B98" w14:textId="1969089E" w:rsidR="009C17A0" w:rsidRPr="00B52C71" w:rsidRDefault="00F368AD" w:rsidP="00F368AD">
      <w:pPr>
        <w:spacing w:line="240" w:lineRule="auto"/>
        <w:contextualSpacing/>
        <w:jc w:val="center"/>
        <w:rPr>
          <w:b/>
          <w:bCs/>
          <w:i/>
          <w:sz w:val="24"/>
          <w:szCs w:val="24"/>
        </w:rPr>
      </w:pPr>
      <w:r w:rsidRPr="00B52C71">
        <w:rPr>
          <w:b/>
          <w:bCs/>
          <w:i/>
          <w:sz w:val="24"/>
          <w:szCs w:val="24"/>
        </w:rPr>
        <w:t>--sent to all members via email and social media--</w:t>
      </w:r>
    </w:p>
    <w:p w14:paraId="56BAA473" w14:textId="77777777" w:rsidR="00F368AD" w:rsidRDefault="00F368AD" w:rsidP="009C17A0"/>
    <w:p w14:paraId="52B0F21D" w14:textId="437ABD3D" w:rsidR="009C17A0" w:rsidRDefault="009C17A0" w:rsidP="00E1245B">
      <w:pPr>
        <w:jc w:val="both"/>
      </w:pPr>
      <w:r>
        <w:t xml:space="preserve">Dear Faithful St. David’s Parishioners,  </w:t>
      </w:r>
    </w:p>
    <w:p w14:paraId="694531F4" w14:textId="77777777" w:rsidR="009C17A0" w:rsidRDefault="009C17A0" w:rsidP="00E1245B">
      <w:pPr>
        <w:jc w:val="both"/>
      </w:pPr>
      <w:r>
        <w:t>The Diocese of Southeast Florida has issued recommendations for our return to in-person attendance at mass, during Season One, with restrictions related to keeping our parish healthy and thriving as we learn to live with the virus in our midst. The start of in-person worship will not be as we left it.  A re-opening planning committee was formed as required by the diocese, along with a list of rules including:</w:t>
      </w:r>
    </w:p>
    <w:p w14:paraId="1E9A3B4E" w14:textId="77777777" w:rsidR="009C17A0" w:rsidRDefault="009C17A0" w:rsidP="00E1245B">
      <w:pPr>
        <w:pStyle w:val="ListParagraph"/>
        <w:numPr>
          <w:ilvl w:val="0"/>
          <w:numId w:val="6"/>
        </w:numPr>
        <w:spacing w:after="160" w:line="256" w:lineRule="auto"/>
        <w:jc w:val="both"/>
      </w:pPr>
      <w:r>
        <w:t>If you have any symptoms:  fever, chills, aches, breathing issues, please stay at home</w:t>
      </w:r>
    </w:p>
    <w:p w14:paraId="1DE1D4C3" w14:textId="22BE41F9" w:rsidR="009C17A0" w:rsidRDefault="009C17A0" w:rsidP="00E1245B">
      <w:pPr>
        <w:pStyle w:val="ListParagraph"/>
        <w:numPr>
          <w:ilvl w:val="0"/>
          <w:numId w:val="6"/>
        </w:numPr>
        <w:spacing w:after="160" w:line="256" w:lineRule="auto"/>
        <w:jc w:val="both"/>
      </w:pPr>
      <w:r>
        <w:t xml:space="preserve">A maximum of </w:t>
      </w:r>
      <w:r w:rsidRPr="0097172C">
        <w:rPr>
          <w:b/>
          <w:bCs/>
        </w:rPr>
        <w:t xml:space="preserve">50 </w:t>
      </w:r>
      <w:r>
        <w:t>persons in attendance at any one mass</w:t>
      </w:r>
      <w:r w:rsidR="0097172C">
        <w:t xml:space="preserve">, beginning with </w:t>
      </w:r>
      <w:r w:rsidR="0097172C" w:rsidRPr="0097172C">
        <w:rPr>
          <w:b/>
          <w:bCs/>
        </w:rPr>
        <w:t>10</w:t>
      </w:r>
      <w:r w:rsidR="0097172C">
        <w:t xml:space="preserve"> being the lowest recommended number for the beginning two weeks (p.14 diocesan plan)</w:t>
      </w:r>
    </w:p>
    <w:p w14:paraId="7BAC03DE" w14:textId="77777777" w:rsidR="009C17A0" w:rsidRDefault="009C17A0" w:rsidP="00E1245B">
      <w:pPr>
        <w:pStyle w:val="ListParagraph"/>
        <w:numPr>
          <w:ilvl w:val="0"/>
          <w:numId w:val="6"/>
        </w:numPr>
        <w:spacing w:after="160" w:line="256" w:lineRule="auto"/>
        <w:jc w:val="both"/>
      </w:pPr>
      <w:r>
        <w:t>Attendees will be required to wear a mask - if someone does not have one, it will be provided at the door</w:t>
      </w:r>
    </w:p>
    <w:p w14:paraId="111D6359" w14:textId="77777777" w:rsidR="009C17A0" w:rsidRDefault="009C17A0" w:rsidP="00E1245B">
      <w:pPr>
        <w:pStyle w:val="ListParagraph"/>
        <w:numPr>
          <w:ilvl w:val="0"/>
          <w:numId w:val="6"/>
        </w:numPr>
        <w:spacing w:after="160" w:line="256" w:lineRule="auto"/>
        <w:jc w:val="both"/>
      </w:pPr>
      <w:r>
        <w:t>In-person classes and meetings are suspended for now</w:t>
      </w:r>
    </w:p>
    <w:p w14:paraId="2F78FF03" w14:textId="77777777" w:rsidR="009C17A0" w:rsidRDefault="009C17A0" w:rsidP="00E1245B">
      <w:pPr>
        <w:pStyle w:val="ListParagraph"/>
        <w:numPr>
          <w:ilvl w:val="0"/>
          <w:numId w:val="6"/>
        </w:numPr>
        <w:spacing w:after="160" w:line="256" w:lineRule="auto"/>
        <w:jc w:val="both"/>
      </w:pPr>
      <w:r>
        <w:t>No Nursery or Sunday school</w:t>
      </w:r>
    </w:p>
    <w:p w14:paraId="4FDBD9F9" w14:textId="77777777" w:rsidR="009C17A0" w:rsidRDefault="009C17A0" w:rsidP="00E1245B">
      <w:pPr>
        <w:pStyle w:val="ListParagraph"/>
        <w:numPr>
          <w:ilvl w:val="0"/>
          <w:numId w:val="6"/>
        </w:numPr>
        <w:spacing w:after="160" w:line="256" w:lineRule="auto"/>
        <w:jc w:val="both"/>
      </w:pPr>
      <w:r>
        <w:t>No greeting line at entrance to church</w:t>
      </w:r>
    </w:p>
    <w:p w14:paraId="40461507" w14:textId="77777777" w:rsidR="009C17A0" w:rsidRDefault="009C17A0" w:rsidP="00E1245B">
      <w:pPr>
        <w:pStyle w:val="ListParagraph"/>
        <w:numPr>
          <w:ilvl w:val="0"/>
          <w:numId w:val="6"/>
        </w:numPr>
        <w:spacing w:after="160" w:line="256" w:lineRule="auto"/>
        <w:jc w:val="both"/>
      </w:pPr>
      <w:r>
        <w:t>No reception line after mass</w:t>
      </w:r>
    </w:p>
    <w:p w14:paraId="5BA172C6" w14:textId="77777777" w:rsidR="009C17A0" w:rsidRDefault="009C17A0" w:rsidP="00E1245B">
      <w:pPr>
        <w:pStyle w:val="ListParagraph"/>
        <w:numPr>
          <w:ilvl w:val="0"/>
          <w:numId w:val="6"/>
        </w:numPr>
        <w:spacing w:after="160" w:line="256" w:lineRule="auto"/>
        <w:jc w:val="both"/>
      </w:pPr>
      <w:r>
        <w:t>Coffee hour is suspended for the time being</w:t>
      </w:r>
    </w:p>
    <w:p w14:paraId="5BBD0FD6" w14:textId="77777777" w:rsidR="009C17A0" w:rsidRDefault="009C17A0" w:rsidP="00E1245B">
      <w:pPr>
        <w:pStyle w:val="ListParagraph"/>
        <w:numPr>
          <w:ilvl w:val="0"/>
          <w:numId w:val="6"/>
        </w:numPr>
        <w:spacing w:after="160" w:line="256" w:lineRule="auto"/>
        <w:jc w:val="both"/>
      </w:pPr>
      <w:r>
        <w:t>Social distancing policy includes:</w:t>
      </w:r>
    </w:p>
    <w:p w14:paraId="7F1572E2" w14:textId="77777777" w:rsidR="009C17A0" w:rsidRDefault="009C17A0" w:rsidP="00E1245B">
      <w:pPr>
        <w:pStyle w:val="ListParagraph"/>
        <w:numPr>
          <w:ilvl w:val="1"/>
          <w:numId w:val="6"/>
        </w:numPr>
        <w:spacing w:after="160" w:line="256" w:lineRule="auto"/>
        <w:jc w:val="both"/>
      </w:pPr>
      <w:r>
        <w:t>Temperature check station at door to narthex - if temperature is over 100.4 degrees then you will be asked to go home and seek medical care</w:t>
      </w:r>
    </w:p>
    <w:p w14:paraId="74E548C0" w14:textId="77777777" w:rsidR="009C17A0" w:rsidRDefault="009C17A0" w:rsidP="00E1245B">
      <w:pPr>
        <w:pStyle w:val="ListParagraph"/>
        <w:numPr>
          <w:ilvl w:val="1"/>
          <w:numId w:val="6"/>
        </w:numPr>
        <w:spacing w:after="160" w:line="256" w:lineRule="auto"/>
        <w:jc w:val="both"/>
      </w:pPr>
      <w:r>
        <w:t>Prayer books and hymnals have been removed; scripture readings, common texts and hymns will be printed in the program - if you have your own copy of the Prayer Book, feel free to bring it with you</w:t>
      </w:r>
    </w:p>
    <w:p w14:paraId="1B24E94F" w14:textId="3C9812B6" w:rsidR="009C17A0" w:rsidRDefault="009C17A0" w:rsidP="00E1245B">
      <w:pPr>
        <w:pStyle w:val="ListParagraph"/>
        <w:numPr>
          <w:ilvl w:val="1"/>
          <w:numId w:val="6"/>
        </w:numPr>
        <w:spacing w:after="160" w:line="256" w:lineRule="auto"/>
        <w:jc w:val="both"/>
      </w:pPr>
      <w:r>
        <w:t>Seating will start with every other pew beginning with the front pews, six feet distancing, with a 360</w:t>
      </w:r>
      <w:r w:rsidR="00101B5E">
        <w:rPr>
          <w:rFonts w:cstheme="minorHAnsi"/>
        </w:rPr>
        <w:t>°</w:t>
      </w:r>
      <w:r>
        <w:t xml:space="preserve"> circumference, except for families and couples</w:t>
      </w:r>
    </w:p>
    <w:p w14:paraId="72174367" w14:textId="77777777" w:rsidR="009C17A0" w:rsidRDefault="009C17A0" w:rsidP="00E1245B">
      <w:pPr>
        <w:pStyle w:val="ListParagraph"/>
        <w:numPr>
          <w:ilvl w:val="1"/>
          <w:numId w:val="6"/>
        </w:numPr>
        <w:spacing w:after="160" w:line="256" w:lineRule="auto"/>
        <w:jc w:val="both"/>
      </w:pPr>
      <w:r>
        <w:t>No passing the collection plate - offertory plates will be located at the rear of nave</w:t>
      </w:r>
    </w:p>
    <w:p w14:paraId="0181C01B" w14:textId="77777777" w:rsidR="009C17A0" w:rsidRDefault="009C17A0" w:rsidP="00E1245B">
      <w:pPr>
        <w:pStyle w:val="ListParagraph"/>
        <w:numPr>
          <w:ilvl w:val="1"/>
          <w:numId w:val="6"/>
        </w:numPr>
        <w:spacing w:after="160" w:line="256" w:lineRule="auto"/>
        <w:jc w:val="both"/>
      </w:pPr>
      <w:r>
        <w:t xml:space="preserve">No physical contact during exchange of the peace </w:t>
      </w:r>
    </w:p>
    <w:p w14:paraId="69B37EAF" w14:textId="77777777" w:rsidR="009C17A0" w:rsidRDefault="009C17A0" w:rsidP="00E1245B">
      <w:pPr>
        <w:pStyle w:val="ListParagraph"/>
        <w:numPr>
          <w:ilvl w:val="1"/>
          <w:numId w:val="6"/>
        </w:numPr>
        <w:spacing w:after="160" w:line="256" w:lineRule="auto"/>
        <w:jc w:val="both"/>
      </w:pPr>
      <w:r>
        <w:t>Floor markers indicate proper spacing when going to receive communion</w:t>
      </w:r>
    </w:p>
    <w:p w14:paraId="260FE63B" w14:textId="77777777" w:rsidR="009C17A0" w:rsidRDefault="009C17A0" w:rsidP="00E1245B">
      <w:pPr>
        <w:pStyle w:val="ListParagraph"/>
        <w:numPr>
          <w:ilvl w:val="1"/>
          <w:numId w:val="6"/>
        </w:numPr>
        <w:spacing w:after="160" w:line="256" w:lineRule="auto"/>
        <w:jc w:val="both"/>
      </w:pPr>
      <w:r>
        <w:t>Single line to receive communion in one kind only in the hand (not in the mouth)</w:t>
      </w:r>
    </w:p>
    <w:p w14:paraId="4B001E87" w14:textId="77777777" w:rsidR="009C17A0" w:rsidRDefault="009C17A0" w:rsidP="00E1245B">
      <w:pPr>
        <w:pStyle w:val="ListParagraph"/>
        <w:numPr>
          <w:ilvl w:val="1"/>
          <w:numId w:val="6"/>
        </w:numPr>
        <w:spacing w:after="160" w:line="256" w:lineRule="auto"/>
        <w:jc w:val="both"/>
      </w:pPr>
      <w:r>
        <w:t>Music with organ and soloist only - no choir at present</w:t>
      </w:r>
    </w:p>
    <w:p w14:paraId="5EA00A9E" w14:textId="77777777" w:rsidR="009C17A0" w:rsidRDefault="009C17A0" w:rsidP="00E1245B">
      <w:pPr>
        <w:pStyle w:val="ListParagraph"/>
        <w:numPr>
          <w:ilvl w:val="1"/>
          <w:numId w:val="6"/>
        </w:numPr>
        <w:spacing w:after="160" w:line="256" w:lineRule="auto"/>
        <w:jc w:val="both"/>
      </w:pPr>
      <w:r>
        <w:t xml:space="preserve">Exit by rows beginning with the back rows first  </w:t>
      </w:r>
    </w:p>
    <w:p w14:paraId="3CC4269E" w14:textId="77777777" w:rsidR="009C17A0" w:rsidRDefault="009C17A0" w:rsidP="00E1245B">
      <w:pPr>
        <w:pStyle w:val="ListParagraph"/>
        <w:numPr>
          <w:ilvl w:val="1"/>
          <w:numId w:val="6"/>
        </w:numPr>
        <w:spacing w:after="160" w:line="256" w:lineRule="auto"/>
        <w:jc w:val="both"/>
      </w:pPr>
      <w:r>
        <w:t>We encourage our most at risk parishioners to continue a “safer at home” policy</w:t>
      </w:r>
    </w:p>
    <w:p w14:paraId="771BCA40" w14:textId="6E004052" w:rsidR="00F368AD" w:rsidRPr="00F368AD" w:rsidRDefault="009C17A0" w:rsidP="00E1245B">
      <w:pPr>
        <w:jc w:val="both"/>
        <w:rPr>
          <w:b/>
          <w:bCs/>
        </w:rPr>
      </w:pPr>
      <w:r>
        <w:t xml:space="preserve">In order to comply with the above restrictions our Planning Committee needs you to please reply to the questions below by </w:t>
      </w:r>
      <w:r>
        <w:rPr>
          <w:b/>
        </w:rPr>
        <w:t xml:space="preserve">May 25, 2020 via email </w:t>
      </w:r>
      <w:hyperlink r:id="rId9" w:history="1">
        <w:r>
          <w:rPr>
            <w:rStyle w:val="Hyperlink"/>
            <w:b/>
          </w:rPr>
          <w:t>saintdavidschurch@comcast.net</w:t>
        </w:r>
      </w:hyperlink>
      <w:r>
        <w:t xml:space="preserve">  </w:t>
      </w:r>
      <w:r w:rsidR="00F368AD">
        <w:t xml:space="preserve">Those without an online presence will be contact by phone individually </w:t>
      </w:r>
      <w:r>
        <w:t>- Thank you.</w:t>
      </w:r>
    </w:p>
    <w:p w14:paraId="402D7C98" w14:textId="76A55AF9" w:rsidR="009C17A0" w:rsidRDefault="009C17A0" w:rsidP="00E1245B">
      <w:pPr>
        <w:pStyle w:val="ListParagraph"/>
        <w:numPr>
          <w:ilvl w:val="0"/>
          <w:numId w:val="7"/>
        </w:numPr>
        <w:spacing w:after="160" w:line="256" w:lineRule="auto"/>
        <w:jc w:val="both"/>
      </w:pPr>
      <w:r>
        <w:t>Are you planning to return to regular worship on or after June 7</w:t>
      </w:r>
      <w:r>
        <w:rPr>
          <w:vertAlign w:val="superscript"/>
        </w:rPr>
        <w:t>th</w:t>
      </w:r>
      <w:r>
        <w:t>?</w:t>
      </w:r>
      <w:r w:rsidR="00F368AD">
        <w:tab/>
      </w:r>
    </w:p>
    <w:p w14:paraId="2C11BAB2" w14:textId="77777777" w:rsidR="009C17A0" w:rsidRDefault="009C17A0" w:rsidP="00E1245B">
      <w:pPr>
        <w:pStyle w:val="ListParagraph"/>
        <w:numPr>
          <w:ilvl w:val="0"/>
          <w:numId w:val="7"/>
        </w:numPr>
        <w:spacing w:after="160" w:line="256" w:lineRule="auto"/>
        <w:jc w:val="both"/>
      </w:pPr>
      <w:r>
        <w:t xml:space="preserve">Which mass would you likely attend?  </w:t>
      </w:r>
      <w:r>
        <w:tab/>
        <w:t xml:space="preserve">8:00am or 10:00am?  </w:t>
      </w:r>
      <w:r>
        <w:tab/>
      </w:r>
      <w:r>
        <w:tab/>
      </w:r>
      <w:r>
        <w:tab/>
      </w:r>
      <w:r>
        <w:tab/>
      </w:r>
      <w:r>
        <w:tab/>
        <w:t xml:space="preserve">(Video masses will continue to be broadcast at present.) </w:t>
      </w:r>
    </w:p>
    <w:p w14:paraId="3F341296" w14:textId="5143C111" w:rsidR="009C17A0" w:rsidRDefault="009C17A0" w:rsidP="00E1245B">
      <w:pPr>
        <w:pStyle w:val="ListParagraph"/>
        <w:numPr>
          <w:ilvl w:val="0"/>
          <w:numId w:val="7"/>
        </w:numPr>
        <w:spacing w:after="160" w:line="256" w:lineRule="auto"/>
        <w:jc w:val="both"/>
      </w:pPr>
      <w:r>
        <w:t>How many in your family will be attending?</w:t>
      </w:r>
    </w:p>
    <w:p w14:paraId="2F529B98" w14:textId="77777777" w:rsidR="00F368AD" w:rsidRDefault="00F368AD" w:rsidP="00F368AD">
      <w:pPr>
        <w:spacing w:after="160" w:line="256" w:lineRule="auto"/>
      </w:pPr>
    </w:p>
    <w:p w14:paraId="1FB22726" w14:textId="77777777" w:rsidR="00B52C71" w:rsidRDefault="00B52C71" w:rsidP="001F29B0">
      <w:pPr>
        <w:spacing w:after="160" w:line="256" w:lineRule="auto"/>
        <w:rPr>
          <w:bCs/>
          <w:color w:val="auto"/>
        </w:rPr>
      </w:pPr>
    </w:p>
    <w:p w14:paraId="109495FA" w14:textId="77777777" w:rsidR="00B52C71" w:rsidRDefault="00B52C71" w:rsidP="001F29B0">
      <w:pPr>
        <w:spacing w:after="160" w:line="256" w:lineRule="auto"/>
        <w:rPr>
          <w:bCs/>
          <w:color w:val="auto"/>
        </w:rPr>
      </w:pPr>
    </w:p>
    <w:p w14:paraId="6FDA15C2" w14:textId="5C2B4715" w:rsidR="00D71D4F" w:rsidRPr="00B52C71" w:rsidRDefault="00F368AD" w:rsidP="001F29B0">
      <w:pPr>
        <w:spacing w:after="160" w:line="256" w:lineRule="auto"/>
        <w:rPr>
          <w:bCs/>
          <w:color w:val="auto"/>
        </w:rPr>
      </w:pPr>
      <w:r w:rsidRPr="00B52C71">
        <w:rPr>
          <w:bCs/>
          <w:color w:val="auto"/>
        </w:rPr>
        <w:t>Note</w:t>
      </w:r>
      <w:r w:rsidR="004D4163" w:rsidRPr="00B52C71">
        <w:rPr>
          <w:bCs/>
          <w:color w:val="auto"/>
        </w:rPr>
        <w:t xml:space="preserve">: </w:t>
      </w:r>
      <w:r w:rsidRPr="00B52C71">
        <w:rPr>
          <w:bCs/>
          <w:color w:val="auto"/>
        </w:rPr>
        <w:t>approximately 1/3 of our members</w:t>
      </w:r>
      <w:r w:rsidR="00125397" w:rsidRPr="00B52C71">
        <w:rPr>
          <w:bCs/>
          <w:color w:val="auto"/>
        </w:rPr>
        <w:t xml:space="preserve"> (182 households)</w:t>
      </w:r>
      <w:r w:rsidRPr="00B52C71">
        <w:rPr>
          <w:bCs/>
          <w:color w:val="auto"/>
        </w:rPr>
        <w:t xml:space="preserve"> contacted replied. Of that number most people had a wait-and-see response. Of those who said yes (70 individuals), the attendance at either 8am or 10am masses would be below 50.</w:t>
      </w:r>
    </w:p>
    <w:p w14:paraId="0F91CA1C" w14:textId="107EE9C0" w:rsidR="001F29B0" w:rsidRPr="00B52C71" w:rsidRDefault="001F29B0" w:rsidP="00B52C71">
      <w:pPr>
        <w:spacing w:after="160" w:line="256" w:lineRule="auto"/>
        <w:jc w:val="center"/>
        <w:rPr>
          <w:b/>
          <w:color w:val="2E74B5" w:themeColor="accent1" w:themeShade="BF"/>
          <w:sz w:val="24"/>
          <w:szCs w:val="24"/>
        </w:rPr>
      </w:pPr>
      <w:r w:rsidRPr="00B52C71">
        <w:rPr>
          <w:b/>
          <w:color w:val="2E74B5" w:themeColor="accent1" w:themeShade="BF"/>
          <w:sz w:val="24"/>
          <w:szCs w:val="24"/>
        </w:rPr>
        <w:t>Safety Procedures &amp; Check Points:</w:t>
      </w:r>
    </w:p>
    <w:p w14:paraId="67035342" w14:textId="77777777" w:rsidR="001F29B0" w:rsidRPr="00B52C71" w:rsidRDefault="001F29B0" w:rsidP="001F29B0">
      <w:pPr>
        <w:spacing w:after="160" w:line="256" w:lineRule="auto"/>
        <w:rPr>
          <w:szCs w:val="18"/>
        </w:rPr>
      </w:pPr>
      <w:r w:rsidRPr="00B52C71">
        <w:rPr>
          <w:szCs w:val="18"/>
        </w:rPr>
        <w:t>Check-in Attendance with database log &amp; guest book (mask, name, address, phone number, email)</w:t>
      </w:r>
    </w:p>
    <w:p w14:paraId="1AC97944" w14:textId="74602813" w:rsidR="005E3C0E" w:rsidRDefault="001F29B0" w:rsidP="001F29B0">
      <w:pPr>
        <w:spacing w:after="160" w:line="256" w:lineRule="auto"/>
      </w:pPr>
      <w:r w:rsidRPr="001F29B0">
        <w:rPr>
          <w:noProof/>
          <w:lang w:eastAsia="en-US"/>
        </w:rPr>
        <w:drawing>
          <wp:inline distT="0" distB="0" distL="0" distR="0" wp14:anchorId="2116D05B" wp14:editId="242ADDD9">
            <wp:extent cx="1312504" cy="984070"/>
            <wp:effectExtent l="0" t="7303" r="0" b="0"/>
            <wp:docPr id="1" name="Picture 1" descr="C:\Users\Owner\Desktop\COVID\IMG_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OVID\IMG_56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42110" cy="1006267"/>
                    </a:xfrm>
                    <a:prstGeom prst="rect">
                      <a:avLst/>
                    </a:prstGeom>
                    <a:noFill/>
                    <a:ln>
                      <a:noFill/>
                    </a:ln>
                  </pic:spPr>
                </pic:pic>
              </a:graphicData>
            </a:graphic>
          </wp:inline>
        </w:drawing>
      </w:r>
      <w:r>
        <w:tab/>
        <w:t>Outside</w:t>
      </w:r>
      <w:r>
        <w:tab/>
      </w:r>
      <w:r w:rsidR="005E3C0E">
        <w:t>(weather permitting)</w:t>
      </w:r>
      <w:r>
        <w:tab/>
      </w:r>
      <w:r>
        <w:tab/>
      </w:r>
      <w:r w:rsidRPr="001F29B0">
        <w:rPr>
          <w:noProof/>
          <w:lang w:eastAsia="en-US"/>
        </w:rPr>
        <w:drawing>
          <wp:inline distT="0" distB="0" distL="0" distR="0" wp14:anchorId="618509B2" wp14:editId="7230AE2F">
            <wp:extent cx="1369678" cy="1026937"/>
            <wp:effectExtent l="0" t="318" r="2223" b="2222"/>
            <wp:docPr id="2" name="Picture 2" descr="C:\Users\Owner\Desktop\COVID\IMG_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COVID\IMG_56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08217" cy="1055832"/>
                    </a:xfrm>
                    <a:prstGeom prst="rect">
                      <a:avLst/>
                    </a:prstGeom>
                    <a:noFill/>
                    <a:ln>
                      <a:noFill/>
                    </a:ln>
                  </pic:spPr>
                </pic:pic>
              </a:graphicData>
            </a:graphic>
          </wp:inline>
        </w:drawing>
      </w:r>
      <w:r>
        <w:tab/>
        <w:t xml:space="preserve">Inside </w:t>
      </w:r>
    </w:p>
    <w:p w14:paraId="66F7FD6A" w14:textId="0B486BE7" w:rsidR="005E3C0E" w:rsidRDefault="001F29B0" w:rsidP="001F29B0">
      <w:pPr>
        <w:rPr>
          <w:color w:val="000000" w:themeColor="text1"/>
        </w:rPr>
      </w:pPr>
      <w:r w:rsidRPr="001F29B0">
        <w:rPr>
          <w:noProof/>
          <w:color w:val="000000" w:themeColor="text1"/>
          <w:lang w:eastAsia="en-US"/>
        </w:rPr>
        <w:drawing>
          <wp:inline distT="0" distB="0" distL="0" distR="0" wp14:anchorId="5816E9EA" wp14:editId="02189AB7">
            <wp:extent cx="1684020" cy="1262620"/>
            <wp:effectExtent l="0" t="0" r="0" b="0"/>
            <wp:docPr id="3" name="Picture 3" descr="C:\Users\Owner\Desktop\COVID\IMG_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COVID\IMG_56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022" cy="1277617"/>
                    </a:xfrm>
                    <a:prstGeom prst="rect">
                      <a:avLst/>
                    </a:prstGeom>
                    <a:noFill/>
                    <a:ln>
                      <a:noFill/>
                    </a:ln>
                  </pic:spPr>
                </pic:pic>
              </a:graphicData>
            </a:graphic>
          </wp:inline>
        </w:drawing>
      </w:r>
      <w:r>
        <w:rPr>
          <w:color w:val="000000" w:themeColor="text1"/>
        </w:rPr>
        <w:tab/>
        <w:t>Sanitation &amp; Safety Supplies &amp; TEMP MONITOR</w:t>
      </w:r>
      <w:r w:rsidR="005E3C0E">
        <w:rPr>
          <w:color w:val="000000" w:themeColor="text1"/>
        </w:rPr>
        <w:t xml:space="preserve"> Station</w:t>
      </w:r>
      <w:r>
        <w:rPr>
          <w:color w:val="000000" w:themeColor="text1"/>
        </w:rPr>
        <w:tab/>
      </w:r>
      <w:r w:rsidRPr="001F29B0">
        <w:rPr>
          <w:noProof/>
          <w:color w:val="000000" w:themeColor="text1"/>
          <w:lang w:eastAsia="en-US"/>
        </w:rPr>
        <w:drawing>
          <wp:inline distT="0" distB="0" distL="0" distR="0" wp14:anchorId="04F416C1" wp14:editId="2319AD67">
            <wp:extent cx="1055439" cy="791333"/>
            <wp:effectExtent l="0" t="1270" r="0" b="0"/>
            <wp:docPr id="4" name="Picture 4" descr="C:\Users\Owner\Desktop\COVID\IMG_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COVID\IMG_57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76805" cy="807352"/>
                    </a:xfrm>
                    <a:prstGeom prst="rect">
                      <a:avLst/>
                    </a:prstGeom>
                    <a:noFill/>
                    <a:ln>
                      <a:noFill/>
                    </a:ln>
                  </pic:spPr>
                </pic:pic>
              </a:graphicData>
            </a:graphic>
          </wp:inline>
        </w:drawing>
      </w:r>
    </w:p>
    <w:p w14:paraId="546DA03F" w14:textId="77777777" w:rsidR="0097172C" w:rsidRDefault="001F29B0" w:rsidP="0097172C">
      <w:pPr>
        <w:spacing w:line="240" w:lineRule="auto"/>
        <w:contextualSpacing/>
        <w:rPr>
          <w:color w:val="000000" w:themeColor="text1"/>
        </w:rPr>
      </w:pPr>
      <w:r w:rsidRPr="001F29B0">
        <w:rPr>
          <w:noProof/>
          <w:color w:val="000000" w:themeColor="text1"/>
          <w:lang w:eastAsia="en-US"/>
        </w:rPr>
        <w:drawing>
          <wp:inline distT="0" distB="0" distL="0" distR="0" wp14:anchorId="2B1E173C" wp14:editId="6AD6A798">
            <wp:extent cx="1676400" cy="929248"/>
            <wp:effectExtent l="0" t="0" r="0" b="4445"/>
            <wp:docPr id="5" name="Picture 5" descr="C:\Users\Owner\Desktop\COVID\IMG_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COVID\IMG_56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068"/>
                    <a:stretch/>
                  </pic:blipFill>
                  <pic:spPr bwMode="auto">
                    <a:xfrm>
                      <a:off x="0" y="0"/>
                      <a:ext cx="1676923" cy="929538"/>
                    </a:xfrm>
                    <a:prstGeom prst="rect">
                      <a:avLst/>
                    </a:prstGeom>
                    <a:noFill/>
                    <a:ln>
                      <a:noFill/>
                    </a:ln>
                    <a:extLst>
                      <a:ext uri="{53640926-AAD7-44D8-BBD7-CCE9431645EC}">
                        <a14:shadowObscured xmlns:a14="http://schemas.microsoft.com/office/drawing/2010/main"/>
                      </a:ext>
                    </a:extLst>
                  </pic:spPr>
                </pic:pic>
              </a:graphicData>
            </a:graphic>
          </wp:inline>
        </w:drawing>
      </w:r>
      <w:r w:rsidR="005E3C0E">
        <w:rPr>
          <w:color w:val="000000" w:themeColor="text1"/>
        </w:rPr>
        <w:tab/>
        <w:t>CDC posters at Temp Station</w:t>
      </w:r>
      <w:r w:rsidR="005E3C0E">
        <w:rPr>
          <w:color w:val="000000" w:themeColor="text1"/>
        </w:rPr>
        <w:tab/>
      </w:r>
    </w:p>
    <w:p w14:paraId="52C1B42F" w14:textId="24B129D7" w:rsidR="005E3C0E" w:rsidRDefault="0097172C" w:rsidP="0097172C">
      <w:pPr>
        <w:spacing w:line="240" w:lineRule="auto"/>
        <w:contextualSpacing/>
        <w:rPr>
          <w:color w:val="000000" w:themeColor="text1"/>
        </w:rPr>
      </w:pPr>
      <w:r>
        <w:rPr>
          <w:color w:val="000000" w:themeColor="text1"/>
        </w:rPr>
        <w:t>Signs posted at both buildings inside &amp; outside on doors or bulletin boards – Church &amp; Parish Hall / School</w:t>
      </w:r>
    </w:p>
    <w:p w14:paraId="2BCEFB1B" w14:textId="27EE52B8" w:rsidR="005E3C0E" w:rsidRDefault="005E3C0E" w:rsidP="001F29B0">
      <w:pPr>
        <w:rPr>
          <w:color w:val="000000" w:themeColor="text1"/>
        </w:rPr>
      </w:pPr>
      <w:r>
        <w:rPr>
          <w:color w:val="000000" w:themeColor="text1"/>
        </w:rPr>
        <w:t>Waiting area on opposite side with posters &amp; Sunday program/bulletin pick-up area &amp; recycle bin.</w:t>
      </w:r>
    </w:p>
    <w:p w14:paraId="3E840690" w14:textId="77777777" w:rsidR="005917B0" w:rsidRDefault="005917B0" w:rsidP="005917B0">
      <w:pPr>
        <w:rPr>
          <w:color w:val="000000" w:themeColor="text1"/>
        </w:rPr>
      </w:pPr>
      <w:r w:rsidRPr="007D4940">
        <w:rPr>
          <w:noProof/>
          <w:lang w:eastAsia="en-US"/>
        </w:rPr>
        <mc:AlternateContent>
          <mc:Choice Requires="wps">
            <w:drawing>
              <wp:anchor distT="45720" distB="45720" distL="114300" distR="114300" simplePos="0" relativeHeight="251659264" behindDoc="0" locked="0" layoutInCell="1" allowOverlap="1" wp14:anchorId="68CEED83" wp14:editId="657AAC54">
                <wp:simplePos x="0" y="0"/>
                <wp:positionH relativeFrom="margin">
                  <wp:posOffset>1229360</wp:posOffset>
                </wp:positionH>
                <wp:positionV relativeFrom="paragraph">
                  <wp:posOffset>20320</wp:posOffset>
                </wp:positionV>
                <wp:extent cx="1043940" cy="609600"/>
                <wp:effectExtent l="0" t="0" r="22860"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09600"/>
                        </a:xfrm>
                        <a:prstGeom prst="rect">
                          <a:avLst/>
                        </a:prstGeom>
                        <a:solidFill>
                          <a:srgbClr val="C00000"/>
                        </a:solidFill>
                        <a:ln w="9525">
                          <a:solidFill>
                            <a:srgbClr val="000000"/>
                          </a:solidFill>
                          <a:miter lim="800000"/>
                          <a:headEnd/>
                          <a:tailEnd/>
                        </a:ln>
                      </wps:spPr>
                      <wps:txbx>
                        <w:txbxContent>
                          <w:p w14:paraId="444602B0" w14:textId="77777777" w:rsidR="005F7CAF" w:rsidRPr="005917B0" w:rsidRDefault="005F7CAF" w:rsidP="005917B0">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17B0">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 AVAILABLE</w:t>
                            </w:r>
                          </w:p>
                          <w:p w14:paraId="4CE1F354" w14:textId="77777777" w:rsidR="005F7CAF" w:rsidRPr="005917B0" w:rsidRDefault="005F7CAF" w:rsidP="005917B0">
                            <w:pPr>
                              <w:jc w:val="center"/>
                              <w:rPr>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917B0">
                              <w:rPr>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3-4 People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CEED83" id="_x0000_t202" coordsize="21600,21600" o:spt="202" path="m,l,21600r21600,l21600,xe">
                <v:stroke joinstyle="miter"/>
                <v:path gradientshapeok="t" o:connecttype="rect"/>
              </v:shapetype>
              <v:shape id="Text Box 12" o:spid="_x0000_s1026" type="#_x0000_t202" style="position:absolute;margin-left:96.8pt;margin-top:1.6pt;width:82.2pt;height:4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" fillcolor="#c00000">
                <v:textbox>
                  <w:txbxContent>
                    <w:p w14:paraId="444602B0" w14:textId="77777777" w:rsidR="005F7CAF" w:rsidRPr="005917B0" w:rsidRDefault="005F7CAF" w:rsidP="005917B0">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17B0">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 AVAILABLE</w:t>
                      </w:r>
                    </w:p>
                    <w:p w14:paraId="4CE1F354" w14:textId="77777777" w:rsidR="005F7CAF" w:rsidRPr="005917B0" w:rsidRDefault="005F7CAF" w:rsidP="005917B0">
                      <w:pPr>
                        <w:jc w:val="center"/>
                        <w:rPr>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917B0">
                        <w:rPr>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3-4 People Only</w:t>
                      </w:r>
                    </w:p>
                  </w:txbxContent>
                </v:textbox>
                <w10:wrap type="square" anchorx="margin"/>
              </v:shape>
            </w:pict>
          </mc:Fallback>
        </mc:AlternateContent>
      </w:r>
      <w:r w:rsidR="005E3C0E" w:rsidRPr="005E3C0E">
        <w:rPr>
          <w:noProof/>
          <w:color w:val="000000" w:themeColor="text1"/>
          <w:lang w:eastAsia="en-US"/>
        </w:rPr>
        <w:drawing>
          <wp:inline distT="0" distB="0" distL="0" distR="0" wp14:anchorId="2E320861" wp14:editId="46E683BC">
            <wp:extent cx="1346613" cy="1009645"/>
            <wp:effectExtent l="0" t="2858" r="3493" b="3492"/>
            <wp:docPr id="6" name="Picture 6" descr="C:\Users\Owner\Desktop\COVID\IMG_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COVID\IMG_56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396605" cy="1047127"/>
                    </a:xfrm>
                    <a:prstGeom prst="rect">
                      <a:avLst/>
                    </a:prstGeom>
                    <a:noFill/>
                    <a:ln>
                      <a:noFill/>
                    </a:ln>
                  </pic:spPr>
                </pic:pic>
              </a:graphicData>
            </a:graphic>
          </wp:inline>
        </w:drawing>
      </w:r>
      <w:r>
        <w:rPr>
          <w:color w:val="000000" w:themeColor="text1"/>
        </w:rPr>
        <w:tab/>
      </w:r>
      <w:r w:rsidRPr="005E3C0E">
        <w:rPr>
          <w:noProof/>
          <w:color w:val="000000" w:themeColor="text1"/>
          <w:lang w:eastAsia="en-US"/>
        </w:rPr>
        <w:drawing>
          <wp:inline distT="0" distB="0" distL="0" distR="0" wp14:anchorId="304A026F" wp14:editId="65D9A163">
            <wp:extent cx="1279745" cy="959510"/>
            <wp:effectExtent l="7620" t="0" r="4445" b="4445"/>
            <wp:docPr id="8" name="Picture 8" descr="C:\Users\Owner\Desktop\COVID\IMG_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COVID\IMG_56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36148" cy="1001799"/>
                    </a:xfrm>
                    <a:prstGeom prst="rect">
                      <a:avLst/>
                    </a:prstGeom>
                    <a:noFill/>
                    <a:ln>
                      <a:noFill/>
                    </a:ln>
                  </pic:spPr>
                </pic:pic>
              </a:graphicData>
            </a:graphic>
          </wp:inline>
        </w:drawing>
      </w:r>
    </w:p>
    <w:p w14:paraId="69FC8E4A" w14:textId="77777777" w:rsidR="005E3C0E" w:rsidRDefault="005917B0" w:rsidP="00B52C71">
      <w:pPr>
        <w:rPr>
          <w:color w:val="000000" w:themeColor="text1"/>
        </w:rPr>
      </w:pPr>
      <w:r>
        <w:rPr>
          <w:color w:val="000000" w:themeColor="text1"/>
        </w:rPr>
        <w:t>P</w:t>
      </w:r>
      <w:r w:rsidR="005E3C0E">
        <w:rPr>
          <w:color w:val="000000" w:themeColor="text1"/>
        </w:rPr>
        <w:t>ews marked 3-4 to a pew, unavailable pew seats indicated by ropes on seat cushions &amp; are across from marked X. Main center aisle is marked 6-foot separation with 360 degree safe area.</w:t>
      </w:r>
    </w:p>
    <w:p w14:paraId="783C7923" w14:textId="77777777" w:rsidR="00D71D4F" w:rsidRPr="00D71D4F" w:rsidRDefault="00D71D4F" w:rsidP="001F29B0">
      <w:pPr>
        <w:rPr>
          <w:color w:val="000000" w:themeColor="text1"/>
          <w:sz w:val="16"/>
          <w:szCs w:val="16"/>
        </w:rPr>
      </w:pPr>
    </w:p>
    <w:p w14:paraId="47E85BCB" w14:textId="77777777" w:rsidR="00B52C71" w:rsidRDefault="00B52C71" w:rsidP="001F29B0">
      <w:pPr>
        <w:rPr>
          <w:noProof/>
          <w:color w:val="000000" w:themeColor="text1"/>
          <w:lang w:eastAsia="en-US"/>
        </w:rPr>
      </w:pPr>
    </w:p>
    <w:p w14:paraId="1FAA6CB9" w14:textId="0F137357" w:rsidR="005E3C0E" w:rsidRDefault="005E3C0E" w:rsidP="001F29B0">
      <w:pPr>
        <w:rPr>
          <w:color w:val="000000" w:themeColor="text1"/>
        </w:rPr>
      </w:pPr>
      <w:r w:rsidRPr="005E3C0E">
        <w:rPr>
          <w:noProof/>
          <w:color w:val="000000" w:themeColor="text1"/>
          <w:lang w:eastAsia="en-US"/>
        </w:rPr>
        <w:drawing>
          <wp:inline distT="0" distB="0" distL="0" distR="0" wp14:anchorId="5D0985FE" wp14:editId="51665842">
            <wp:extent cx="1464102" cy="1097733"/>
            <wp:effectExtent l="0" t="7302" r="0" b="0"/>
            <wp:docPr id="7" name="Picture 7" descr="C:\Users\Owner\Desktop\COVID\IMG_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COVID\IMG_56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83924" cy="1112595"/>
                    </a:xfrm>
                    <a:prstGeom prst="rect">
                      <a:avLst/>
                    </a:prstGeom>
                    <a:noFill/>
                    <a:ln>
                      <a:noFill/>
                    </a:ln>
                  </pic:spPr>
                </pic:pic>
              </a:graphicData>
            </a:graphic>
          </wp:inline>
        </w:drawing>
      </w:r>
      <w:r>
        <w:rPr>
          <w:color w:val="000000" w:themeColor="text1"/>
        </w:rPr>
        <w:tab/>
        <w:t>Reserved seating for Videographer on left side &amp; Soloist on right side near piano/organ.</w:t>
      </w:r>
    </w:p>
    <w:p w14:paraId="4087D846" w14:textId="73082EEF" w:rsidR="005E3C0E" w:rsidRDefault="005E3C0E" w:rsidP="001F29B0">
      <w:pPr>
        <w:rPr>
          <w:color w:val="000000" w:themeColor="text1"/>
        </w:rPr>
      </w:pPr>
      <w:r w:rsidRPr="005E3C0E">
        <w:rPr>
          <w:noProof/>
          <w:color w:val="000000" w:themeColor="text1"/>
          <w:lang w:eastAsia="en-US"/>
        </w:rPr>
        <w:drawing>
          <wp:inline distT="0" distB="0" distL="0" distR="0" wp14:anchorId="5E54C6E6" wp14:editId="755F471C">
            <wp:extent cx="1503235" cy="1127074"/>
            <wp:effectExtent l="0" t="2222" r="0" b="0"/>
            <wp:docPr id="9" name="Picture 9" descr="C:\Users\Owner\Desktop\COVID\IMG_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COVID\IMG_56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539099" cy="1153964"/>
                    </a:xfrm>
                    <a:prstGeom prst="rect">
                      <a:avLst/>
                    </a:prstGeom>
                    <a:noFill/>
                    <a:ln>
                      <a:noFill/>
                    </a:ln>
                  </pic:spPr>
                </pic:pic>
              </a:graphicData>
            </a:graphic>
          </wp:inline>
        </w:drawing>
      </w:r>
      <w:r>
        <w:rPr>
          <w:color w:val="000000" w:themeColor="text1"/>
        </w:rPr>
        <w:tab/>
        <w:t>Choir area has only 3 seats available for GUESTS</w:t>
      </w:r>
    </w:p>
    <w:p w14:paraId="3680CF6B" w14:textId="77777777" w:rsidR="00EA31F8" w:rsidRDefault="005E3C0E" w:rsidP="001F29B0">
      <w:pPr>
        <w:rPr>
          <w:color w:val="000000" w:themeColor="text1"/>
        </w:rPr>
      </w:pPr>
      <w:r w:rsidRPr="005E3C0E">
        <w:rPr>
          <w:noProof/>
          <w:color w:val="000000" w:themeColor="text1"/>
          <w:lang w:eastAsia="en-US"/>
        </w:rPr>
        <w:drawing>
          <wp:inline distT="0" distB="0" distL="0" distR="0" wp14:anchorId="6337EA0A" wp14:editId="731A7EFC">
            <wp:extent cx="2004060" cy="1502575"/>
            <wp:effectExtent l="0" t="0" r="0" b="2540"/>
            <wp:docPr id="10" name="Picture 10" descr="C:\Users\Owner\Desktop\COVID\IMG_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COVID\IMG_56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3915" cy="1517462"/>
                    </a:xfrm>
                    <a:prstGeom prst="rect">
                      <a:avLst/>
                    </a:prstGeom>
                    <a:noFill/>
                    <a:ln>
                      <a:noFill/>
                    </a:ln>
                  </pic:spPr>
                </pic:pic>
              </a:graphicData>
            </a:graphic>
          </wp:inline>
        </w:drawing>
      </w:r>
      <w:r>
        <w:rPr>
          <w:color w:val="000000" w:themeColor="text1"/>
        </w:rPr>
        <w:tab/>
      </w:r>
      <w:r w:rsidRPr="005E3C0E">
        <w:rPr>
          <w:noProof/>
          <w:color w:val="000000" w:themeColor="text1"/>
          <w:lang w:eastAsia="en-US"/>
        </w:rPr>
        <w:drawing>
          <wp:inline distT="0" distB="0" distL="0" distR="0" wp14:anchorId="5A868554" wp14:editId="75B5C40D">
            <wp:extent cx="2040103" cy="1529599"/>
            <wp:effectExtent l="0" t="0" r="0" b="0"/>
            <wp:docPr id="11" name="Picture 11" descr="C:\Users\Owner\Desktop\COVID\IMG_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esktop\COVID\IMG_569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4132" cy="1547615"/>
                    </a:xfrm>
                    <a:prstGeom prst="rect">
                      <a:avLst/>
                    </a:prstGeom>
                    <a:noFill/>
                    <a:ln>
                      <a:noFill/>
                    </a:ln>
                  </pic:spPr>
                </pic:pic>
              </a:graphicData>
            </a:graphic>
          </wp:inline>
        </w:drawing>
      </w:r>
      <w:r w:rsidR="00EA31F8">
        <w:rPr>
          <w:color w:val="000000" w:themeColor="text1"/>
        </w:rPr>
        <w:tab/>
      </w:r>
    </w:p>
    <w:p w14:paraId="06A21B7C" w14:textId="77777777" w:rsidR="005E3C0E" w:rsidRDefault="00EA31F8" w:rsidP="00125397">
      <w:pPr>
        <w:jc w:val="both"/>
        <w:rPr>
          <w:color w:val="000000" w:themeColor="text1"/>
        </w:rPr>
      </w:pPr>
      <w:r>
        <w:rPr>
          <w:color w:val="000000" w:themeColor="text1"/>
        </w:rPr>
        <w:t xml:space="preserve">East transept is for Family Units of 4 or more people, available pews (first &amp; third) are marked accordingly. </w:t>
      </w:r>
    </w:p>
    <w:p w14:paraId="14050ED5" w14:textId="4FB9B7BD" w:rsidR="00EA31F8" w:rsidRDefault="00EA31F8" w:rsidP="00125397">
      <w:pPr>
        <w:jc w:val="both"/>
        <w:rPr>
          <w:color w:val="000000" w:themeColor="text1"/>
        </w:rPr>
      </w:pPr>
      <w:r>
        <w:rPr>
          <w:color w:val="000000" w:themeColor="text1"/>
        </w:rPr>
        <w:t>This area receives communion first, lining up by altar rail awaiting direction to step-up to marked area for receiving communion, across from designated clergy area to give a wafer in hand only (extended arms of both)</w:t>
      </w:r>
    </w:p>
    <w:p w14:paraId="22CAA062" w14:textId="5BEF8B7F" w:rsidR="004D4163" w:rsidRDefault="004D4163" w:rsidP="00125397">
      <w:pPr>
        <w:jc w:val="both"/>
        <w:rPr>
          <w:color w:val="000000" w:themeColor="text1"/>
        </w:rPr>
      </w:pPr>
      <w:r>
        <w:rPr>
          <w:color w:val="000000" w:themeColor="text1"/>
        </w:rPr>
        <w:t>Printed programs are located opposite Safety Station in pamphlets rack for convenient pickup and with recycle bin for deposit.</w:t>
      </w:r>
    </w:p>
    <w:p w14:paraId="46B181EF" w14:textId="49C9D14C" w:rsidR="00125397" w:rsidRDefault="00F03D12" w:rsidP="00125397">
      <w:pPr>
        <w:jc w:val="both"/>
        <w:rPr>
          <w:color w:val="000000" w:themeColor="text1"/>
        </w:rPr>
      </w:pPr>
      <w:r>
        <w:rPr>
          <w:color w:val="000000" w:themeColor="text1"/>
        </w:rPr>
        <w:t>View page 15 &amp; 16 for diagrams of Church and Parish Hall / School</w:t>
      </w:r>
    </w:p>
    <w:p w14:paraId="7BBCF10B" w14:textId="77777777" w:rsidR="00863964" w:rsidRDefault="00863964" w:rsidP="00125397">
      <w:pPr>
        <w:jc w:val="both"/>
        <w:rPr>
          <w:color w:val="000000" w:themeColor="text1"/>
        </w:rPr>
      </w:pPr>
    </w:p>
    <w:p w14:paraId="7F9A6E39" w14:textId="1A781FCB" w:rsidR="00125397" w:rsidRDefault="00125397" w:rsidP="00125397">
      <w:pPr>
        <w:jc w:val="both"/>
        <w:rPr>
          <w:b/>
          <w:bCs/>
          <w:color w:val="000000" w:themeColor="text1"/>
        </w:rPr>
      </w:pPr>
      <w:r>
        <w:rPr>
          <w:b/>
          <w:bCs/>
          <w:color w:val="000000" w:themeColor="text1"/>
        </w:rPr>
        <w:t xml:space="preserve">Note:  </w:t>
      </w:r>
      <w:r w:rsidRPr="00125397">
        <w:rPr>
          <w:b/>
          <w:bCs/>
          <w:color w:val="000000" w:themeColor="text1"/>
        </w:rPr>
        <w:t>Training of needed volunteers (altar guild, lectors, safety check-in screening, ushers) is being conducted through email instructions, direct phone calls, zoom when necessary and a mock-up mass rehearsal will be conducted 6/13/20.</w:t>
      </w:r>
    </w:p>
    <w:p w14:paraId="1EB9B236" w14:textId="77777777" w:rsidR="00B52C71" w:rsidRPr="00B52C71" w:rsidRDefault="00B52C71" w:rsidP="00B52C71">
      <w:pPr>
        <w:rPr>
          <w:rFonts w:ascii="Lucida Sans Unicode" w:hAnsi="Lucida Sans Unicode" w:cs="Lucida Sans Unicode"/>
          <w:b/>
          <w:i/>
          <w:sz w:val="6"/>
          <w:szCs w:val="6"/>
        </w:rPr>
      </w:pPr>
    </w:p>
    <w:p w14:paraId="37D04FF6" w14:textId="77777777" w:rsidR="00B52C71" w:rsidRPr="00B52C71" w:rsidRDefault="00B52C71" w:rsidP="00B52C71">
      <w:pPr>
        <w:rPr>
          <w:rFonts w:ascii="Arial" w:hAnsi="Arial" w:cs="Arial"/>
          <w:b/>
          <w:i/>
          <w:color w:val="2E74B5" w:themeColor="accent1" w:themeShade="BF"/>
          <w:sz w:val="6"/>
          <w:szCs w:val="6"/>
          <w:u w:val="single"/>
        </w:rPr>
      </w:pPr>
    </w:p>
    <w:p w14:paraId="442F753E" w14:textId="6F5B3FEB" w:rsidR="00863964" w:rsidRPr="00E1245B" w:rsidRDefault="00863964" w:rsidP="00B52C71">
      <w:pPr>
        <w:rPr>
          <w:rFonts w:ascii="Arial" w:hAnsi="Arial" w:cs="Arial"/>
          <w:b/>
          <w:i/>
          <w:color w:val="2E74B5" w:themeColor="accent1" w:themeShade="BF"/>
          <w:sz w:val="26"/>
          <w:szCs w:val="26"/>
        </w:rPr>
      </w:pPr>
      <w:r w:rsidRPr="00E1245B">
        <w:rPr>
          <w:rFonts w:ascii="Arial" w:hAnsi="Arial" w:cs="Arial"/>
          <w:b/>
          <w:i/>
          <w:color w:val="2E74B5" w:themeColor="accent1" w:themeShade="BF"/>
          <w:sz w:val="26"/>
          <w:szCs w:val="26"/>
          <w:u w:val="single"/>
        </w:rPr>
        <w:t>St. David’s RESPONSES</w:t>
      </w:r>
      <w:r w:rsidRPr="00E1245B">
        <w:rPr>
          <w:rFonts w:ascii="Arial" w:hAnsi="Arial" w:cs="Arial"/>
          <w:b/>
          <w:i/>
          <w:color w:val="2E74B5" w:themeColor="accent1" w:themeShade="BF"/>
          <w:sz w:val="26"/>
          <w:szCs w:val="26"/>
        </w:rPr>
        <w:t xml:space="preserve"> - Diocesan “SEASON II Church Re-Entry Checklist</w:t>
      </w:r>
    </w:p>
    <w:p w14:paraId="6BB1B3BF" w14:textId="77777777"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Submit in writing (to </w:t>
      </w:r>
      <w:r w:rsidRPr="00B52C71">
        <w:rPr>
          <w:rFonts w:ascii="Arial" w:hAnsi="Arial" w:cs="Arial"/>
          <w:bCs/>
          <w:color w:val="FF0000"/>
          <w:sz w:val="22"/>
          <w:szCs w:val="22"/>
        </w:rPr>
        <w:t xml:space="preserve">Canon John Tidy </w:t>
      </w:r>
      <w:r w:rsidRPr="00B52C71">
        <w:rPr>
          <w:rFonts w:ascii="Arial" w:hAnsi="Arial" w:cs="Arial"/>
          <w:bCs/>
          <w:sz w:val="22"/>
          <w:szCs w:val="22"/>
        </w:rPr>
        <w:t xml:space="preserve">or </w:t>
      </w:r>
      <w:r w:rsidRPr="00B52C71">
        <w:rPr>
          <w:rFonts w:ascii="Arial" w:hAnsi="Arial" w:cs="Arial"/>
          <w:bCs/>
          <w:color w:val="FF0000"/>
          <w:sz w:val="22"/>
          <w:szCs w:val="22"/>
        </w:rPr>
        <w:t>Cris Valdes</w:t>
      </w:r>
      <w:r w:rsidRPr="00B52C71">
        <w:rPr>
          <w:rFonts w:ascii="Arial" w:hAnsi="Arial" w:cs="Arial"/>
          <w:bCs/>
          <w:sz w:val="22"/>
          <w:szCs w:val="22"/>
        </w:rPr>
        <w:t xml:space="preserve">, COO, Bishop’s Office) affirmation that clergy and Vestry have read the document: “On Being Faithful – Guidelines for the Way Forward in this Season of COVID-19”. </w:t>
      </w:r>
      <w:r w:rsidRPr="00B52C71">
        <w:rPr>
          <w:rFonts w:ascii="Arial" w:hAnsi="Arial" w:cs="Arial"/>
          <w:b/>
          <w:sz w:val="22"/>
          <w:szCs w:val="22"/>
        </w:rPr>
        <w:t>1</w:t>
      </w:r>
      <w:r w:rsidRPr="00B52C71">
        <w:rPr>
          <w:rFonts w:ascii="Arial" w:hAnsi="Arial" w:cs="Arial"/>
          <w:b/>
          <w:sz w:val="22"/>
          <w:szCs w:val="22"/>
          <w:vertAlign w:val="superscript"/>
        </w:rPr>
        <w:t>st</w:t>
      </w:r>
      <w:r w:rsidRPr="00B52C71">
        <w:rPr>
          <w:rFonts w:ascii="Arial" w:hAnsi="Arial" w:cs="Arial"/>
          <w:b/>
          <w:sz w:val="22"/>
          <w:szCs w:val="22"/>
        </w:rPr>
        <w:t xml:space="preserve"> draft 5/26/20</w:t>
      </w:r>
    </w:p>
    <w:p w14:paraId="1B4999A1" w14:textId="77777777" w:rsidR="00863964" w:rsidRPr="00B52C71" w:rsidRDefault="00863964" w:rsidP="00863964">
      <w:pPr>
        <w:pStyle w:val="ListParagraph"/>
        <w:numPr>
          <w:ilvl w:val="0"/>
          <w:numId w:val="12"/>
        </w:numPr>
        <w:spacing w:after="0" w:line="240" w:lineRule="auto"/>
        <w:jc w:val="both"/>
        <w:rPr>
          <w:rFonts w:ascii="Arial" w:hAnsi="Arial" w:cs="Arial"/>
          <w:b/>
          <w:bCs/>
          <w:sz w:val="22"/>
          <w:szCs w:val="22"/>
          <w:highlight w:val="yellow"/>
        </w:rPr>
      </w:pPr>
      <w:r w:rsidRPr="00B52C71">
        <w:rPr>
          <w:rFonts w:ascii="Arial" w:hAnsi="Arial" w:cs="Arial"/>
          <w:b/>
          <w:bCs/>
          <w:color w:val="333333"/>
          <w:sz w:val="22"/>
          <w:szCs w:val="22"/>
          <w:highlight w:val="yellow"/>
        </w:rPr>
        <w:t xml:space="preserve">Hoping to have complete to send in by this </w:t>
      </w:r>
      <w:r w:rsidRPr="00B52C71">
        <w:rPr>
          <w:rFonts w:ascii="Arial" w:hAnsi="Arial" w:cs="Arial"/>
          <w:b/>
          <w:bCs/>
          <w:color w:val="FF0000"/>
          <w:sz w:val="22"/>
          <w:szCs w:val="22"/>
          <w:highlight w:val="yellow"/>
        </w:rPr>
        <w:t xml:space="preserve">Friday 6/12 </w:t>
      </w:r>
      <w:r w:rsidRPr="00B52C71">
        <w:rPr>
          <w:rFonts w:ascii="Arial" w:hAnsi="Arial" w:cs="Arial"/>
          <w:b/>
          <w:bCs/>
          <w:color w:val="333333"/>
          <w:sz w:val="22"/>
          <w:szCs w:val="22"/>
          <w:highlight w:val="yellow"/>
        </w:rPr>
        <w:t xml:space="preserve">so that the diocese has time to look at it and send approval by </w:t>
      </w:r>
      <w:r w:rsidRPr="00B52C71">
        <w:rPr>
          <w:rFonts w:ascii="Arial" w:hAnsi="Arial" w:cs="Arial"/>
          <w:b/>
          <w:bCs/>
          <w:color w:val="FF0000"/>
          <w:sz w:val="22"/>
          <w:szCs w:val="22"/>
          <w:highlight w:val="yellow"/>
        </w:rPr>
        <w:t xml:space="preserve">6/15 </w:t>
      </w:r>
      <w:r w:rsidRPr="00B52C71">
        <w:rPr>
          <w:rFonts w:ascii="Arial" w:hAnsi="Arial" w:cs="Arial"/>
          <w:b/>
          <w:bCs/>
          <w:color w:val="333333"/>
          <w:sz w:val="22"/>
          <w:szCs w:val="22"/>
          <w:highlight w:val="yellow"/>
        </w:rPr>
        <w:t xml:space="preserve">so that we can notify people on </w:t>
      </w:r>
      <w:r w:rsidRPr="00B52C71">
        <w:rPr>
          <w:rFonts w:ascii="Arial" w:hAnsi="Arial" w:cs="Arial"/>
          <w:b/>
          <w:bCs/>
          <w:color w:val="FF0000"/>
          <w:sz w:val="22"/>
          <w:szCs w:val="22"/>
          <w:highlight w:val="yellow"/>
        </w:rPr>
        <w:t xml:space="preserve">6/19 </w:t>
      </w:r>
      <w:r w:rsidRPr="00B52C71">
        <w:rPr>
          <w:rFonts w:ascii="Arial" w:hAnsi="Arial" w:cs="Arial"/>
          <w:b/>
          <w:bCs/>
          <w:color w:val="333333"/>
          <w:sz w:val="22"/>
          <w:szCs w:val="22"/>
          <w:highlight w:val="yellow"/>
        </w:rPr>
        <w:t xml:space="preserve">of possible opening </w:t>
      </w:r>
      <w:r w:rsidRPr="00B52C71">
        <w:rPr>
          <w:rFonts w:ascii="Arial" w:hAnsi="Arial" w:cs="Arial"/>
          <w:b/>
          <w:bCs/>
          <w:color w:val="FF0000"/>
          <w:sz w:val="22"/>
          <w:szCs w:val="22"/>
          <w:highlight w:val="yellow"/>
        </w:rPr>
        <w:t xml:space="preserve">7/05/20 </w:t>
      </w:r>
      <w:r w:rsidRPr="00B52C71">
        <w:rPr>
          <w:rFonts w:ascii="Arial" w:hAnsi="Arial" w:cs="Arial"/>
          <w:b/>
          <w:bCs/>
          <w:color w:val="333333"/>
          <w:sz w:val="22"/>
          <w:szCs w:val="22"/>
          <w:highlight w:val="yellow"/>
        </w:rPr>
        <w:t>providing diocesan based on covid percentages.</w:t>
      </w:r>
    </w:p>
    <w:p w14:paraId="7197770C" w14:textId="77777777"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Submit names and contact information of the re-entry planning committee to Canon John Tidy or Cris Valdes. </w:t>
      </w:r>
      <w:r w:rsidRPr="00B52C71">
        <w:rPr>
          <w:rFonts w:ascii="Arial" w:hAnsi="Arial" w:cs="Arial"/>
          <w:b/>
          <w:sz w:val="22"/>
          <w:szCs w:val="22"/>
        </w:rPr>
        <w:t>DONE</w:t>
      </w:r>
    </w:p>
    <w:p w14:paraId="5ABF0516" w14:textId="77777777"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Submit the Financial Survey to Cris Valdes. </w:t>
      </w:r>
      <w:r w:rsidRPr="00B52C71">
        <w:rPr>
          <w:rFonts w:ascii="Arial" w:hAnsi="Arial" w:cs="Arial"/>
          <w:b/>
          <w:sz w:val="22"/>
          <w:szCs w:val="22"/>
          <w:highlight w:val="yellow"/>
        </w:rPr>
        <w:t>What is this? Where is this?</w:t>
      </w:r>
    </w:p>
    <w:p w14:paraId="6D331566" w14:textId="77777777" w:rsidR="00863964" w:rsidRPr="00B52C71" w:rsidRDefault="00863964" w:rsidP="00863964">
      <w:pPr>
        <w:pStyle w:val="ListParagraph"/>
        <w:numPr>
          <w:ilvl w:val="0"/>
          <w:numId w:val="11"/>
        </w:numPr>
        <w:spacing w:after="0" w:line="240" w:lineRule="auto"/>
        <w:jc w:val="both"/>
        <w:rPr>
          <w:rFonts w:ascii="Arial" w:hAnsi="Arial" w:cs="Arial"/>
          <w:b/>
          <w:sz w:val="22"/>
          <w:szCs w:val="22"/>
        </w:rPr>
      </w:pPr>
      <w:r w:rsidRPr="00B52C71">
        <w:rPr>
          <w:rFonts w:ascii="Arial" w:hAnsi="Arial" w:cs="Arial"/>
          <w:bCs/>
          <w:sz w:val="22"/>
          <w:szCs w:val="22"/>
        </w:rPr>
        <w:t xml:space="preserve">Disseminate and collate results of the Congregational Re-Entry Survey. </w:t>
      </w:r>
      <w:r w:rsidRPr="00B52C71">
        <w:rPr>
          <w:rFonts w:ascii="Arial" w:hAnsi="Arial" w:cs="Arial"/>
          <w:b/>
          <w:sz w:val="22"/>
          <w:szCs w:val="22"/>
        </w:rPr>
        <w:t>DONE &amp; results to Fr. Thomas for Vestry</w:t>
      </w:r>
    </w:p>
    <w:p w14:paraId="5BC8E649" w14:textId="77777777"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Submit re-entry plans to Canon Tidy two weeks in advance of re-entry date for approval. </w:t>
      </w:r>
      <w:r w:rsidRPr="00B52C71">
        <w:rPr>
          <w:rFonts w:ascii="Arial" w:hAnsi="Arial" w:cs="Arial"/>
          <w:b/>
          <w:sz w:val="22"/>
          <w:szCs w:val="22"/>
        </w:rPr>
        <w:t>Dates as above</w:t>
      </w:r>
    </w:p>
    <w:p w14:paraId="45375EA7" w14:textId="77777777"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On the parish website, post the executive summary and PowerPoint of the </w:t>
      </w:r>
      <w:r w:rsidRPr="00B52C71">
        <w:rPr>
          <w:rFonts w:ascii="Arial" w:hAnsi="Arial" w:cs="Arial"/>
          <w:bCs/>
          <w:i/>
          <w:iCs/>
          <w:sz w:val="22"/>
          <w:szCs w:val="22"/>
        </w:rPr>
        <w:t>On Being Faithful</w:t>
      </w:r>
      <w:r w:rsidRPr="00B52C71">
        <w:rPr>
          <w:rFonts w:ascii="Arial" w:hAnsi="Arial" w:cs="Arial"/>
          <w:bCs/>
          <w:sz w:val="22"/>
          <w:szCs w:val="22"/>
        </w:rPr>
        <w:t xml:space="preserve"> document and/or present this information via Zoom to members of the congregation. </w:t>
      </w:r>
      <w:r w:rsidRPr="00B52C71">
        <w:rPr>
          <w:rFonts w:ascii="Arial" w:hAnsi="Arial" w:cs="Arial"/>
          <w:b/>
          <w:sz w:val="22"/>
          <w:szCs w:val="22"/>
        </w:rPr>
        <w:t>DONE</w:t>
      </w:r>
    </w:p>
    <w:p w14:paraId="7837083A" w14:textId="77777777"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Prepare and send a re-entry preparation letter to the members of the congregation (sample provided). </w:t>
      </w:r>
      <w:r w:rsidRPr="00B52C71">
        <w:rPr>
          <w:rFonts w:ascii="Arial" w:hAnsi="Arial" w:cs="Arial"/>
          <w:b/>
          <w:sz w:val="22"/>
          <w:szCs w:val="22"/>
          <w:highlight w:val="yellow"/>
        </w:rPr>
        <w:t>In progress</w:t>
      </w:r>
    </w:p>
    <w:p w14:paraId="724397EC" w14:textId="2BE5E588"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Create, prepare, and post indoor and outdoor signage (sample provided). </w:t>
      </w:r>
      <w:r w:rsidRPr="00B52C71">
        <w:rPr>
          <w:rFonts w:ascii="Arial" w:hAnsi="Arial" w:cs="Arial"/>
          <w:b/>
          <w:sz w:val="22"/>
          <w:szCs w:val="22"/>
        </w:rPr>
        <w:t>DONE</w:t>
      </w:r>
    </w:p>
    <w:p w14:paraId="26282682" w14:textId="7117E9CC"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Prepare “pre-production” notebook that specifically outlines all steps to re-entry. </w:t>
      </w:r>
      <w:r w:rsidRPr="00B52C71">
        <w:rPr>
          <w:rFonts w:ascii="Arial" w:hAnsi="Arial" w:cs="Arial"/>
          <w:b/>
          <w:sz w:val="22"/>
          <w:szCs w:val="22"/>
        </w:rPr>
        <w:t xml:space="preserve">DONE </w:t>
      </w:r>
    </w:p>
    <w:p w14:paraId="6D5A00BF" w14:textId="77777777"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Order necessary supplies (hand sanitizers/stations; face masks; paper towels; general disinfectant sprays/cleaners; tissues; tape for marking appropriate distancing/seating. </w:t>
      </w:r>
      <w:r w:rsidRPr="00B52C71">
        <w:rPr>
          <w:rFonts w:ascii="Arial" w:hAnsi="Arial" w:cs="Arial"/>
          <w:b/>
          <w:sz w:val="22"/>
          <w:szCs w:val="22"/>
        </w:rPr>
        <w:t>DONE</w:t>
      </w:r>
    </w:p>
    <w:p w14:paraId="30DB9015" w14:textId="77777777" w:rsidR="00863964" w:rsidRPr="00B52C71" w:rsidRDefault="00863964" w:rsidP="00863964">
      <w:pPr>
        <w:pStyle w:val="ListParagraph"/>
        <w:numPr>
          <w:ilvl w:val="0"/>
          <w:numId w:val="11"/>
        </w:numPr>
        <w:spacing w:after="0" w:line="240" w:lineRule="auto"/>
        <w:jc w:val="both"/>
        <w:rPr>
          <w:rFonts w:ascii="Arial" w:hAnsi="Arial" w:cs="Arial"/>
          <w:bCs/>
          <w:sz w:val="22"/>
          <w:szCs w:val="22"/>
        </w:rPr>
      </w:pPr>
      <w:r w:rsidRPr="00B52C71">
        <w:rPr>
          <w:rFonts w:ascii="Arial" w:hAnsi="Arial" w:cs="Arial"/>
          <w:bCs/>
          <w:sz w:val="22"/>
          <w:szCs w:val="22"/>
        </w:rPr>
        <w:t xml:space="preserve">With ushers, greeters, altar guild, acolytes, etc. practice holding a service in advance of the first Sunday you resume in-person worship. </w:t>
      </w:r>
      <w:r w:rsidRPr="00B52C71">
        <w:rPr>
          <w:rFonts w:ascii="Arial" w:hAnsi="Arial" w:cs="Arial"/>
          <w:b/>
          <w:sz w:val="22"/>
          <w:szCs w:val="22"/>
        </w:rPr>
        <w:t>Mock staging in progress &amp; on 6/13/20</w:t>
      </w:r>
      <w:r w:rsidRPr="00B52C71">
        <w:rPr>
          <w:rFonts w:ascii="Arial" w:hAnsi="Arial" w:cs="Arial"/>
          <w:bCs/>
          <w:sz w:val="22"/>
          <w:szCs w:val="22"/>
        </w:rPr>
        <w:t xml:space="preserve"> </w:t>
      </w:r>
    </w:p>
    <w:p w14:paraId="7233304C" w14:textId="77777777" w:rsidR="00863964" w:rsidRPr="00B52C71" w:rsidRDefault="00863964" w:rsidP="00863964">
      <w:pPr>
        <w:jc w:val="both"/>
        <w:rPr>
          <w:rFonts w:ascii="Arial" w:hAnsi="Arial" w:cs="Arial"/>
          <w:b/>
          <w:sz w:val="22"/>
          <w:szCs w:val="22"/>
          <w:u w:val="single"/>
        </w:rPr>
      </w:pPr>
    </w:p>
    <w:p w14:paraId="30D0B611" w14:textId="77777777" w:rsidR="00863964" w:rsidRPr="00B52C71" w:rsidRDefault="00863964" w:rsidP="00D71D4F">
      <w:pPr>
        <w:contextualSpacing/>
        <w:jc w:val="both"/>
        <w:rPr>
          <w:rFonts w:ascii="Arial" w:hAnsi="Arial" w:cs="Arial"/>
          <w:b/>
          <w:sz w:val="22"/>
          <w:szCs w:val="22"/>
          <w:u w:val="single"/>
        </w:rPr>
      </w:pPr>
      <w:r w:rsidRPr="00B52C71">
        <w:rPr>
          <w:rFonts w:ascii="Arial" w:hAnsi="Arial" w:cs="Arial"/>
          <w:b/>
          <w:sz w:val="22"/>
          <w:szCs w:val="22"/>
          <w:u w:val="single"/>
        </w:rPr>
        <w:t>Specific to Buildings</w:t>
      </w:r>
    </w:p>
    <w:p w14:paraId="51E577BA" w14:textId="77777777" w:rsidR="00863964" w:rsidRPr="00B52C71" w:rsidRDefault="00863964" w:rsidP="00D71D4F">
      <w:pPr>
        <w:contextualSpacing/>
        <w:jc w:val="both"/>
        <w:rPr>
          <w:rFonts w:ascii="Arial" w:hAnsi="Arial" w:cs="Arial"/>
          <w:sz w:val="22"/>
          <w:szCs w:val="22"/>
        </w:rPr>
      </w:pPr>
      <w:r w:rsidRPr="00B52C71">
        <w:rPr>
          <w:rFonts w:ascii="Arial" w:hAnsi="Arial" w:cs="Arial"/>
          <w:sz w:val="22"/>
          <w:szCs w:val="22"/>
        </w:rPr>
        <w:t>The following church building and office use guidelines must be followed:</w:t>
      </w:r>
    </w:p>
    <w:p w14:paraId="6B2EF455" w14:textId="39AD499F" w:rsidR="00863964" w:rsidRPr="00B52C71" w:rsidRDefault="00863964" w:rsidP="00D71D4F">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Prior to re-entry thoroughly clean the entire church building, including pews, bathrooms, doorknobs, light switches, stair railings, and microphones. </w:t>
      </w:r>
      <w:r w:rsidRPr="00B52C71">
        <w:rPr>
          <w:rFonts w:ascii="Arial" w:hAnsi="Arial" w:cs="Arial"/>
          <w:b/>
          <w:bCs/>
          <w:sz w:val="22"/>
          <w:szCs w:val="22"/>
        </w:rPr>
        <w:t>DONE &amp; Deep cleaning scheduled 1 week prior to re-opening</w:t>
      </w:r>
      <w:r w:rsidR="00E33F99" w:rsidRPr="00B52C71">
        <w:rPr>
          <w:rFonts w:ascii="Arial" w:hAnsi="Arial" w:cs="Arial"/>
          <w:b/>
          <w:bCs/>
          <w:sz w:val="22"/>
          <w:szCs w:val="22"/>
        </w:rPr>
        <w:t xml:space="preserve"> – tentatively 6/29 &amp; 6/30.</w:t>
      </w:r>
    </w:p>
    <w:p w14:paraId="036051F3" w14:textId="77777777"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Flush water pipes by running all faucets 20 minutes. </w:t>
      </w:r>
      <w:bookmarkStart w:id="2" w:name="_Hlk42529692"/>
      <w:r w:rsidRPr="00B52C71">
        <w:rPr>
          <w:rFonts w:ascii="Arial" w:hAnsi="Arial" w:cs="Arial"/>
          <w:b/>
          <w:bCs/>
          <w:sz w:val="22"/>
          <w:szCs w:val="22"/>
        </w:rPr>
        <w:t>DONE</w:t>
      </w:r>
      <w:bookmarkEnd w:id="2"/>
    </w:p>
    <w:p w14:paraId="21348E80" w14:textId="77777777"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Flush duct work of HVAC system by running HVAC for one full day prior to re-entry and ensure air filters are new or clean. </w:t>
      </w:r>
      <w:r w:rsidRPr="00B52C71">
        <w:rPr>
          <w:rFonts w:ascii="Arial" w:hAnsi="Arial" w:cs="Arial"/>
          <w:b/>
          <w:bCs/>
          <w:sz w:val="22"/>
          <w:szCs w:val="22"/>
        </w:rPr>
        <w:t>DONE</w:t>
      </w:r>
    </w:p>
    <w:p w14:paraId="784B9951" w14:textId="77777777"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Staff members &amp; members of the congregation must continue to follow social distancing &amp; sanitary guidelines. </w:t>
      </w:r>
      <w:r w:rsidRPr="00B52C71">
        <w:rPr>
          <w:rFonts w:ascii="Arial" w:hAnsi="Arial" w:cs="Arial"/>
          <w:b/>
          <w:bCs/>
          <w:sz w:val="22"/>
          <w:szCs w:val="22"/>
        </w:rPr>
        <w:t>DONE</w:t>
      </w:r>
    </w:p>
    <w:p w14:paraId="0745A9F2" w14:textId="77777777" w:rsidR="00863964" w:rsidRPr="00B52C71" w:rsidRDefault="00863964" w:rsidP="00863964">
      <w:pPr>
        <w:pStyle w:val="ListParagraph"/>
        <w:numPr>
          <w:ilvl w:val="1"/>
          <w:numId w:val="8"/>
        </w:numPr>
        <w:spacing w:after="0" w:line="240" w:lineRule="auto"/>
        <w:jc w:val="both"/>
        <w:rPr>
          <w:rFonts w:ascii="Arial" w:hAnsi="Arial" w:cs="Arial"/>
          <w:sz w:val="22"/>
          <w:szCs w:val="22"/>
        </w:rPr>
      </w:pPr>
      <w:r w:rsidRPr="00B52C71">
        <w:rPr>
          <w:rFonts w:ascii="Arial" w:hAnsi="Arial" w:cs="Arial"/>
          <w:sz w:val="22"/>
          <w:szCs w:val="22"/>
        </w:rPr>
        <w:t>Maintaining six feet of separation thru 360° between individuals</w:t>
      </w:r>
    </w:p>
    <w:p w14:paraId="16956396" w14:textId="77777777" w:rsidR="00863964" w:rsidRPr="00B52C71" w:rsidRDefault="00863964" w:rsidP="00863964">
      <w:pPr>
        <w:pStyle w:val="ListParagraph"/>
        <w:numPr>
          <w:ilvl w:val="1"/>
          <w:numId w:val="8"/>
        </w:numPr>
        <w:spacing w:after="0" w:line="240" w:lineRule="auto"/>
        <w:jc w:val="both"/>
        <w:rPr>
          <w:rFonts w:ascii="Arial" w:hAnsi="Arial" w:cs="Arial"/>
          <w:sz w:val="22"/>
          <w:szCs w:val="22"/>
        </w:rPr>
      </w:pPr>
      <w:r w:rsidRPr="00B52C71">
        <w:rPr>
          <w:rFonts w:ascii="Arial" w:hAnsi="Arial" w:cs="Arial"/>
          <w:sz w:val="22"/>
          <w:szCs w:val="22"/>
        </w:rPr>
        <w:t>Wearing face masks</w:t>
      </w:r>
    </w:p>
    <w:p w14:paraId="7C1A2D95" w14:textId="77777777" w:rsidR="00863964" w:rsidRPr="00B52C71" w:rsidRDefault="00863964" w:rsidP="00863964">
      <w:pPr>
        <w:pStyle w:val="ListParagraph"/>
        <w:numPr>
          <w:ilvl w:val="1"/>
          <w:numId w:val="8"/>
        </w:numPr>
        <w:spacing w:after="0" w:line="240" w:lineRule="auto"/>
        <w:jc w:val="both"/>
        <w:rPr>
          <w:rFonts w:ascii="Arial" w:hAnsi="Arial" w:cs="Arial"/>
          <w:sz w:val="22"/>
          <w:szCs w:val="22"/>
        </w:rPr>
      </w:pPr>
      <w:r w:rsidRPr="00B52C71">
        <w:rPr>
          <w:rFonts w:ascii="Arial" w:hAnsi="Arial" w:cs="Arial"/>
          <w:sz w:val="22"/>
          <w:szCs w:val="22"/>
        </w:rPr>
        <w:t>Regular hand washing and sanitizer use</w:t>
      </w:r>
    </w:p>
    <w:p w14:paraId="1353A0E5" w14:textId="77777777" w:rsidR="00863964" w:rsidRPr="00B52C71" w:rsidRDefault="00863964" w:rsidP="00863964">
      <w:pPr>
        <w:pStyle w:val="ListParagraph"/>
        <w:numPr>
          <w:ilvl w:val="1"/>
          <w:numId w:val="8"/>
        </w:numPr>
        <w:spacing w:after="0" w:line="240" w:lineRule="auto"/>
        <w:jc w:val="both"/>
        <w:rPr>
          <w:rFonts w:ascii="Arial" w:hAnsi="Arial" w:cs="Arial"/>
          <w:sz w:val="22"/>
          <w:szCs w:val="22"/>
        </w:rPr>
      </w:pPr>
      <w:r w:rsidRPr="00B52C71">
        <w:rPr>
          <w:rFonts w:ascii="Arial" w:hAnsi="Arial" w:cs="Arial"/>
          <w:sz w:val="22"/>
          <w:szCs w:val="22"/>
        </w:rPr>
        <w:t>Regular disinfection of common surfaces including doorknobs, countertops, phone and office electronics</w:t>
      </w:r>
    </w:p>
    <w:p w14:paraId="161D59C8" w14:textId="77777777" w:rsidR="006A2F59" w:rsidRPr="00B52C71" w:rsidRDefault="006A2F59" w:rsidP="006A2F59">
      <w:pPr>
        <w:pStyle w:val="ListParagraph"/>
        <w:spacing w:after="0" w:line="240" w:lineRule="auto"/>
        <w:jc w:val="both"/>
        <w:rPr>
          <w:rFonts w:ascii="Arial" w:hAnsi="Arial" w:cs="Arial"/>
          <w:sz w:val="22"/>
          <w:szCs w:val="22"/>
        </w:rPr>
      </w:pPr>
    </w:p>
    <w:p w14:paraId="24AE24C0" w14:textId="5C7BA3F2" w:rsidR="006A2F59" w:rsidRPr="00B52C71" w:rsidRDefault="006A2F59" w:rsidP="006A2F59">
      <w:pPr>
        <w:pStyle w:val="ListParagraph"/>
        <w:spacing w:after="0" w:line="240" w:lineRule="auto"/>
        <w:jc w:val="center"/>
        <w:rPr>
          <w:rFonts w:ascii="Arial" w:hAnsi="Arial" w:cs="Arial"/>
          <w:b/>
          <w:i/>
          <w:sz w:val="22"/>
          <w:szCs w:val="22"/>
        </w:rPr>
      </w:pPr>
      <w:r w:rsidRPr="00B52C71">
        <w:rPr>
          <w:rFonts w:ascii="Arial" w:hAnsi="Arial" w:cs="Arial"/>
          <w:b/>
          <w:i/>
          <w:sz w:val="22"/>
          <w:szCs w:val="22"/>
        </w:rPr>
        <w:t>-CONT.-</w:t>
      </w:r>
    </w:p>
    <w:p w14:paraId="66F5627C" w14:textId="77777777" w:rsidR="006A2F59" w:rsidRPr="00B52C71" w:rsidRDefault="006A2F59" w:rsidP="006A2F59">
      <w:pPr>
        <w:pStyle w:val="ListParagraph"/>
        <w:spacing w:after="0" w:line="240" w:lineRule="auto"/>
        <w:jc w:val="center"/>
        <w:rPr>
          <w:rFonts w:ascii="Arial" w:hAnsi="Arial" w:cs="Arial"/>
          <w:b/>
          <w:i/>
          <w:sz w:val="22"/>
          <w:szCs w:val="22"/>
        </w:rPr>
      </w:pPr>
    </w:p>
    <w:p w14:paraId="0A503D19" w14:textId="70F7AA75"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Regularly clean/disinfect building between user groups, especially high-touch surfaces. </w:t>
      </w:r>
      <w:r w:rsidRPr="00B52C71">
        <w:rPr>
          <w:rFonts w:ascii="Arial" w:hAnsi="Arial" w:cs="Arial"/>
          <w:b/>
          <w:bCs/>
          <w:sz w:val="22"/>
          <w:szCs w:val="22"/>
        </w:rPr>
        <w:t xml:space="preserve">OK – </w:t>
      </w:r>
      <w:r w:rsidR="00B52C71">
        <w:rPr>
          <w:rFonts w:ascii="Arial" w:hAnsi="Arial" w:cs="Arial"/>
          <w:b/>
          <w:bCs/>
          <w:sz w:val="22"/>
          <w:szCs w:val="22"/>
        </w:rPr>
        <w:t>DONE</w:t>
      </w:r>
    </w:p>
    <w:p w14:paraId="43449BA2" w14:textId="26DE29A8"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Creating an emergency plan for possible outbreak and how you might respond in care, communication, and in cleanliness. </w:t>
      </w:r>
    </w:p>
    <w:p w14:paraId="3A136E7E" w14:textId="7DDD06A4"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Maintaining a visitor log (phone numbers and email addresses) for all who enter the building in the event that they may come in contact with someone with the disease and reporting is required.  This log must be thoroughly managed and checked daily. </w:t>
      </w:r>
      <w:r w:rsidRPr="00B52C71">
        <w:rPr>
          <w:rFonts w:ascii="Arial" w:hAnsi="Arial" w:cs="Arial"/>
          <w:b/>
          <w:bCs/>
          <w:sz w:val="22"/>
          <w:szCs w:val="22"/>
        </w:rPr>
        <w:t xml:space="preserve">OK – </w:t>
      </w:r>
      <w:r w:rsidR="00B52C71">
        <w:rPr>
          <w:rFonts w:ascii="Arial" w:hAnsi="Arial" w:cs="Arial"/>
          <w:b/>
          <w:bCs/>
          <w:sz w:val="22"/>
          <w:szCs w:val="22"/>
        </w:rPr>
        <w:t>DONE</w:t>
      </w:r>
    </w:p>
    <w:p w14:paraId="1682AD0B" w14:textId="4CBAD1C2"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Establish an online registration process for worship time attendance.  This registration serves to coordinate capacity and as a waiver of liability. </w:t>
      </w:r>
      <w:r w:rsidR="00AC5978" w:rsidRPr="00B52C71">
        <w:rPr>
          <w:rFonts w:ascii="Arial" w:hAnsi="Arial" w:cs="Arial"/>
          <w:b/>
          <w:bCs/>
          <w:sz w:val="22"/>
          <w:szCs w:val="22"/>
          <w:highlight w:val="yellow"/>
        </w:rPr>
        <w:t>Established</w:t>
      </w:r>
      <w:r w:rsidRPr="00B52C71">
        <w:rPr>
          <w:rFonts w:ascii="Arial" w:hAnsi="Arial" w:cs="Arial"/>
          <w:b/>
          <w:bCs/>
          <w:sz w:val="22"/>
          <w:szCs w:val="22"/>
          <w:highlight w:val="yellow"/>
        </w:rPr>
        <w:t xml:space="preserve"> that whomever comes 1</w:t>
      </w:r>
      <w:r w:rsidRPr="00B52C71">
        <w:rPr>
          <w:rFonts w:ascii="Arial" w:hAnsi="Arial" w:cs="Arial"/>
          <w:b/>
          <w:bCs/>
          <w:sz w:val="22"/>
          <w:szCs w:val="22"/>
          <w:highlight w:val="yellow"/>
          <w:vertAlign w:val="superscript"/>
        </w:rPr>
        <w:t>st</w:t>
      </w:r>
      <w:r w:rsidRPr="00B52C71">
        <w:rPr>
          <w:rFonts w:ascii="Arial" w:hAnsi="Arial" w:cs="Arial"/>
          <w:b/>
          <w:bCs/>
          <w:sz w:val="22"/>
          <w:szCs w:val="22"/>
          <w:highlight w:val="yellow"/>
        </w:rPr>
        <w:t xml:space="preserve"> week must skip a week before return.</w:t>
      </w:r>
    </w:p>
    <w:p w14:paraId="4DEEAED0" w14:textId="77777777" w:rsidR="00863964" w:rsidRPr="00B52C71" w:rsidRDefault="00863964" w:rsidP="00863964">
      <w:pPr>
        <w:jc w:val="both"/>
        <w:rPr>
          <w:rFonts w:ascii="Arial" w:hAnsi="Arial" w:cs="Arial"/>
          <w:b/>
          <w:bCs/>
          <w:sz w:val="22"/>
          <w:szCs w:val="22"/>
          <w:u w:val="single"/>
        </w:rPr>
      </w:pPr>
    </w:p>
    <w:p w14:paraId="58B53F4C" w14:textId="77777777" w:rsidR="00863964" w:rsidRPr="00B52C71" w:rsidRDefault="00863964" w:rsidP="00863964">
      <w:pPr>
        <w:jc w:val="both"/>
        <w:rPr>
          <w:rFonts w:ascii="Arial" w:hAnsi="Arial" w:cs="Arial"/>
          <w:b/>
          <w:bCs/>
          <w:sz w:val="22"/>
          <w:szCs w:val="22"/>
          <w:u w:val="single"/>
        </w:rPr>
      </w:pPr>
      <w:r w:rsidRPr="00B52C71">
        <w:rPr>
          <w:rFonts w:ascii="Arial" w:hAnsi="Arial" w:cs="Arial"/>
          <w:b/>
          <w:bCs/>
          <w:sz w:val="22"/>
          <w:szCs w:val="22"/>
          <w:u w:val="single"/>
        </w:rPr>
        <w:t>The following building and office use guidelines are advised:</w:t>
      </w:r>
    </w:p>
    <w:p w14:paraId="3C4A295E" w14:textId="77777777"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Removing all non-essential items from rooms so that there are fewer surfaces to touch. </w:t>
      </w:r>
      <w:r w:rsidRPr="00B52C71">
        <w:rPr>
          <w:rFonts w:ascii="Arial" w:hAnsi="Arial" w:cs="Arial"/>
          <w:b/>
          <w:bCs/>
          <w:sz w:val="22"/>
          <w:szCs w:val="22"/>
        </w:rPr>
        <w:t>DONE</w:t>
      </w:r>
    </w:p>
    <w:p w14:paraId="0421BE10" w14:textId="77777777"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Staff members continue to be permitted to work from home. </w:t>
      </w:r>
      <w:r w:rsidRPr="00B52C71">
        <w:rPr>
          <w:rFonts w:ascii="Arial" w:hAnsi="Arial" w:cs="Arial"/>
          <w:b/>
          <w:bCs/>
          <w:sz w:val="22"/>
          <w:szCs w:val="22"/>
        </w:rPr>
        <w:t>OK</w:t>
      </w:r>
    </w:p>
    <w:p w14:paraId="1D852728" w14:textId="77777777"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Keeping in-office functions as minimal as possible, only to ensure essential operations. </w:t>
      </w:r>
      <w:r w:rsidRPr="00B52C71">
        <w:rPr>
          <w:rFonts w:ascii="Arial" w:hAnsi="Arial" w:cs="Arial"/>
          <w:b/>
          <w:bCs/>
          <w:sz w:val="22"/>
          <w:szCs w:val="22"/>
        </w:rPr>
        <w:t>OK</w:t>
      </w:r>
    </w:p>
    <w:p w14:paraId="183BFDFA" w14:textId="77777777"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Posting signs outlining COVID-19 symptoms. </w:t>
      </w:r>
      <w:r w:rsidRPr="00B52C71">
        <w:rPr>
          <w:rFonts w:ascii="Arial" w:hAnsi="Arial" w:cs="Arial"/>
          <w:b/>
          <w:bCs/>
          <w:sz w:val="22"/>
          <w:szCs w:val="22"/>
        </w:rPr>
        <w:t>DONE</w:t>
      </w:r>
    </w:p>
    <w:p w14:paraId="508B2E7F" w14:textId="77777777"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Maintaining appropriate stocks of tissue, soap, hand sanitizer, and disposable towels for drying hands. </w:t>
      </w:r>
      <w:r w:rsidRPr="00B52C71">
        <w:rPr>
          <w:rFonts w:ascii="Arial" w:hAnsi="Arial" w:cs="Arial"/>
          <w:b/>
          <w:bCs/>
          <w:sz w:val="22"/>
          <w:szCs w:val="22"/>
        </w:rPr>
        <w:t>DONE</w:t>
      </w:r>
    </w:p>
    <w:p w14:paraId="7FD1F5DA" w14:textId="07CB2371" w:rsidR="00863964" w:rsidRPr="00B52C71" w:rsidRDefault="00863964" w:rsidP="00863964">
      <w:pPr>
        <w:pStyle w:val="ListParagraph"/>
        <w:numPr>
          <w:ilvl w:val="0"/>
          <w:numId w:val="8"/>
        </w:numPr>
        <w:spacing w:after="0" w:line="240" w:lineRule="auto"/>
        <w:jc w:val="both"/>
        <w:rPr>
          <w:rFonts w:ascii="Arial" w:hAnsi="Arial" w:cs="Arial"/>
          <w:sz w:val="22"/>
          <w:szCs w:val="22"/>
        </w:rPr>
      </w:pPr>
      <w:r w:rsidRPr="00B52C71">
        <w:rPr>
          <w:rFonts w:ascii="Arial" w:hAnsi="Arial" w:cs="Arial"/>
          <w:sz w:val="22"/>
          <w:szCs w:val="22"/>
        </w:rPr>
        <w:t xml:space="preserve">Consider allowing building users/rental groups to return only on the condition that they are able to observe gathering limits and hygiene protocols. </w:t>
      </w:r>
      <w:r w:rsidRPr="00B52C71">
        <w:rPr>
          <w:rFonts w:ascii="Arial" w:hAnsi="Arial" w:cs="Arial"/>
          <w:b/>
          <w:bCs/>
          <w:sz w:val="22"/>
          <w:szCs w:val="22"/>
        </w:rPr>
        <w:t xml:space="preserve">DONE &amp; </w:t>
      </w:r>
      <w:r w:rsidRPr="00B52C71">
        <w:rPr>
          <w:rFonts w:ascii="Arial" w:hAnsi="Arial" w:cs="Arial"/>
          <w:b/>
          <w:bCs/>
          <w:sz w:val="22"/>
          <w:szCs w:val="22"/>
          <w:highlight w:val="yellow"/>
        </w:rPr>
        <w:t>meeting to be arranged with AA/Alanon leaders</w:t>
      </w:r>
      <w:r w:rsidR="00E33F99" w:rsidRPr="00B52C71">
        <w:rPr>
          <w:rFonts w:ascii="Arial" w:hAnsi="Arial" w:cs="Arial"/>
          <w:b/>
          <w:bCs/>
          <w:sz w:val="22"/>
          <w:szCs w:val="22"/>
        </w:rPr>
        <w:t xml:space="preserve"> tentatively week of </w:t>
      </w:r>
      <w:r w:rsidR="00B52C71">
        <w:rPr>
          <w:rFonts w:ascii="Arial" w:hAnsi="Arial" w:cs="Arial"/>
          <w:b/>
          <w:bCs/>
          <w:sz w:val="22"/>
          <w:szCs w:val="22"/>
        </w:rPr>
        <w:t>beginning July.</w:t>
      </w:r>
    </w:p>
    <w:p w14:paraId="34D1B5B1" w14:textId="77777777" w:rsidR="00863964" w:rsidRPr="00B52C71" w:rsidRDefault="00863964" w:rsidP="00863964">
      <w:pPr>
        <w:jc w:val="both"/>
        <w:rPr>
          <w:rFonts w:ascii="Arial" w:hAnsi="Arial" w:cs="Arial"/>
          <w:b/>
          <w:bCs/>
          <w:sz w:val="22"/>
          <w:szCs w:val="22"/>
          <w:u w:val="single"/>
        </w:rPr>
      </w:pPr>
    </w:p>
    <w:p w14:paraId="6C3406C3" w14:textId="77777777" w:rsidR="00863964" w:rsidRPr="00B52C71" w:rsidRDefault="00863964" w:rsidP="00863964">
      <w:pPr>
        <w:jc w:val="both"/>
        <w:rPr>
          <w:rFonts w:ascii="Arial" w:hAnsi="Arial" w:cs="Arial"/>
          <w:b/>
          <w:bCs/>
          <w:sz w:val="22"/>
          <w:szCs w:val="22"/>
          <w:u w:val="single"/>
        </w:rPr>
      </w:pPr>
      <w:r w:rsidRPr="00B52C71">
        <w:rPr>
          <w:rFonts w:ascii="Arial" w:hAnsi="Arial" w:cs="Arial"/>
          <w:b/>
          <w:bCs/>
          <w:sz w:val="22"/>
          <w:szCs w:val="22"/>
          <w:u w:val="single"/>
        </w:rPr>
        <w:t>Specific to Worship</w:t>
      </w:r>
    </w:p>
    <w:p w14:paraId="22F46146" w14:textId="77777777" w:rsidR="00863964" w:rsidRPr="00B52C71" w:rsidRDefault="00863964" w:rsidP="00863964">
      <w:pPr>
        <w:jc w:val="both"/>
        <w:rPr>
          <w:rFonts w:ascii="Arial" w:hAnsi="Arial" w:cs="Arial"/>
          <w:sz w:val="22"/>
          <w:szCs w:val="22"/>
        </w:rPr>
      </w:pPr>
      <w:r w:rsidRPr="00B52C71">
        <w:rPr>
          <w:rFonts w:ascii="Arial" w:hAnsi="Arial" w:cs="Arial"/>
          <w:sz w:val="22"/>
          <w:szCs w:val="22"/>
        </w:rPr>
        <w:t>The following worship guidelines must be followed:</w:t>
      </w:r>
    </w:p>
    <w:p w14:paraId="14448CC7"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All common surfaces must be cleaned before and after worship, including doorknobs, countertops, pews, electronics, and eucharistic vessels. </w:t>
      </w:r>
      <w:r w:rsidRPr="00B52C71">
        <w:rPr>
          <w:rFonts w:ascii="Arial" w:hAnsi="Arial" w:cs="Arial"/>
          <w:b/>
          <w:bCs/>
          <w:sz w:val="22"/>
          <w:szCs w:val="22"/>
        </w:rPr>
        <w:t>DONE</w:t>
      </w:r>
    </w:p>
    <w:p w14:paraId="24D979AC" w14:textId="2D5E9A53"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Training of greeters and ushers to be “safety ministers” who are at the front door ensuring people are wearing masks, avoiding crowding and traffic bottlenecks; and are directing dismissal to avoid the same. </w:t>
      </w:r>
      <w:r w:rsidR="00B52C71">
        <w:rPr>
          <w:rFonts w:ascii="Arial" w:hAnsi="Arial" w:cs="Arial"/>
          <w:b/>
          <w:bCs/>
          <w:sz w:val="22"/>
          <w:szCs w:val="22"/>
        </w:rPr>
        <w:t>DONE</w:t>
      </w:r>
    </w:p>
    <w:p w14:paraId="461D8AFC"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Wearing of non-surgical masks is required.  Please consider having a supply for those who arrive without one. </w:t>
      </w:r>
      <w:r w:rsidRPr="00B52C71">
        <w:rPr>
          <w:rFonts w:ascii="Arial" w:hAnsi="Arial" w:cs="Arial"/>
          <w:b/>
          <w:bCs/>
          <w:sz w:val="22"/>
          <w:szCs w:val="22"/>
        </w:rPr>
        <w:t>DONE</w:t>
      </w:r>
    </w:p>
    <w:p w14:paraId="7669B4AB"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No nursery or in-person Sunday school or coffee hour following the service. </w:t>
      </w:r>
      <w:r w:rsidRPr="00B52C71">
        <w:rPr>
          <w:rFonts w:ascii="Arial" w:hAnsi="Arial" w:cs="Arial"/>
          <w:b/>
          <w:bCs/>
          <w:sz w:val="22"/>
          <w:szCs w:val="22"/>
        </w:rPr>
        <w:t>OK</w:t>
      </w:r>
    </w:p>
    <w:p w14:paraId="5044FD21"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No physical touching during the passing of the peace. </w:t>
      </w:r>
      <w:r w:rsidRPr="00B52C71">
        <w:rPr>
          <w:rFonts w:ascii="Arial" w:hAnsi="Arial" w:cs="Arial"/>
          <w:b/>
          <w:bCs/>
          <w:sz w:val="22"/>
          <w:szCs w:val="22"/>
        </w:rPr>
        <w:t>OK</w:t>
      </w:r>
    </w:p>
    <w:p w14:paraId="01AFC252"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No passing of the offering plate through the pews. </w:t>
      </w:r>
      <w:r w:rsidRPr="00B52C71">
        <w:rPr>
          <w:rFonts w:ascii="Arial" w:hAnsi="Arial" w:cs="Arial"/>
          <w:b/>
          <w:bCs/>
          <w:sz w:val="22"/>
          <w:szCs w:val="22"/>
        </w:rPr>
        <w:t>OK (plates are located at rear of nave for self-service)</w:t>
      </w:r>
    </w:p>
    <w:p w14:paraId="4EBE6369"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No singing. </w:t>
      </w:r>
      <w:r w:rsidRPr="00B52C71">
        <w:rPr>
          <w:rFonts w:ascii="Arial" w:hAnsi="Arial" w:cs="Arial"/>
          <w:b/>
          <w:bCs/>
          <w:sz w:val="22"/>
          <w:szCs w:val="22"/>
        </w:rPr>
        <w:t>OK</w:t>
      </w:r>
    </w:p>
    <w:p w14:paraId="79ED3E26" w14:textId="77777777" w:rsidR="006A2F59" w:rsidRPr="00B52C71" w:rsidRDefault="006A2F59" w:rsidP="006A2F59">
      <w:pPr>
        <w:pStyle w:val="ListParagraph"/>
        <w:spacing w:after="0" w:line="240" w:lineRule="auto"/>
        <w:rPr>
          <w:rFonts w:ascii="Arial" w:hAnsi="Arial" w:cs="Arial"/>
          <w:b/>
          <w:i/>
          <w:sz w:val="22"/>
          <w:szCs w:val="22"/>
        </w:rPr>
      </w:pPr>
    </w:p>
    <w:p w14:paraId="66948B6F" w14:textId="77777777" w:rsidR="006A2F59" w:rsidRPr="00B52C71" w:rsidRDefault="006A2F59" w:rsidP="006A2F59">
      <w:pPr>
        <w:pStyle w:val="ListParagraph"/>
        <w:spacing w:after="0" w:line="240" w:lineRule="auto"/>
        <w:jc w:val="center"/>
        <w:rPr>
          <w:rFonts w:ascii="Arial" w:hAnsi="Arial" w:cs="Arial"/>
          <w:b/>
          <w:i/>
          <w:sz w:val="22"/>
          <w:szCs w:val="22"/>
        </w:rPr>
      </w:pPr>
      <w:r w:rsidRPr="00B52C71">
        <w:rPr>
          <w:rFonts w:ascii="Arial" w:hAnsi="Arial" w:cs="Arial"/>
          <w:b/>
          <w:i/>
          <w:sz w:val="22"/>
          <w:szCs w:val="22"/>
        </w:rPr>
        <w:t>-CONT.-</w:t>
      </w:r>
    </w:p>
    <w:p w14:paraId="09BFB0B4" w14:textId="77777777" w:rsidR="006A2F59" w:rsidRPr="00B52C71" w:rsidRDefault="006A2F59" w:rsidP="006A2F59">
      <w:pPr>
        <w:spacing w:after="0" w:line="240" w:lineRule="auto"/>
        <w:jc w:val="both"/>
        <w:rPr>
          <w:rFonts w:ascii="Arial" w:hAnsi="Arial" w:cs="Arial"/>
          <w:sz w:val="22"/>
          <w:szCs w:val="22"/>
        </w:rPr>
      </w:pPr>
    </w:p>
    <w:p w14:paraId="78F87FA5"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Allow for only one person (presider) to prepare the Eucharistic table, touching cruets, distribution of Communion Bread.  Cup will not be administered. </w:t>
      </w:r>
      <w:r w:rsidRPr="00B52C71">
        <w:rPr>
          <w:rFonts w:ascii="Arial" w:hAnsi="Arial" w:cs="Arial"/>
          <w:b/>
          <w:bCs/>
          <w:sz w:val="22"/>
          <w:szCs w:val="22"/>
        </w:rPr>
        <w:t>OK</w:t>
      </w:r>
    </w:p>
    <w:p w14:paraId="7045DF3D"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Households must sit at least six feet apart, 360 degrees. </w:t>
      </w:r>
      <w:r w:rsidRPr="00B52C71">
        <w:rPr>
          <w:rFonts w:ascii="Arial" w:hAnsi="Arial" w:cs="Arial"/>
          <w:b/>
          <w:bCs/>
          <w:sz w:val="22"/>
          <w:szCs w:val="22"/>
        </w:rPr>
        <w:t>OK</w:t>
      </w:r>
    </w:p>
    <w:p w14:paraId="43922291"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Removal of prayer books, hymnals and bibles from pew racks; use of single-use bulletins (that are picked up rather than handed out) or sending a digital copy for people to access on their personal devices. </w:t>
      </w:r>
      <w:r w:rsidRPr="00B52C71">
        <w:rPr>
          <w:rFonts w:ascii="Arial" w:hAnsi="Arial" w:cs="Arial"/>
          <w:b/>
          <w:bCs/>
          <w:sz w:val="22"/>
          <w:szCs w:val="22"/>
        </w:rPr>
        <w:t>OK - DONE</w:t>
      </w:r>
    </w:p>
    <w:p w14:paraId="5844F4CF"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Develop a plan for dismissing worshippers to ensure social distancing as people exit. </w:t>
      </w:r>
      <w:r w:rsidRPr="00B52C71">
        <w:rPr>
          <w:rFonts w:ascii="Arial" w:hAnsi="Arial" w:cs="Arial"/>
          <w:b/>
          <w:bCs/>
          <w:sz w:val="22"/>
          <w:szCs w:val="22"/>
        </w:rPr>
        <w:t>Rear pews first, east then west</w:t>
      </w:r>
    </w:p>
    <w:p w14:paraId="687084C2"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No receiving line following the service. </w:t>
      </w:r>
      <w:r w:rsidRPr="00B52C71">
        <w:rPr>
          <w:rFonts w:ascii="Arial" w:hAnsi="Arial" w:cs="Arial"/>
          <w:b/>
          <w:bCs/>
          <w:sz w:val="22"/>
          <w:szCs w:val="22"/>
        </w:rPr>
        <w:t xml:space="preserve">OK </w:t>
      </w:r>
    </w:p>
    <w:p w14:paraId="3FA20555"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Develop a plan to reduce the number of doors that people must touch to enter &amp; exit the service. </w:t>
      </w:r>
      <w:r w:rsidRPr="00B52C71">
        <w:rPr>
          <w:rFonts w:ascii="Arial" w:hAnsi="Arial" w:cs="Arial"/>
          <w:b/>
          <w:bCs/>
          <w:sz w:val="22"/>
          <w:szCs w:val="22"/>
        </w:rPr>
        <w:t>Entry double doors</w:t>
      </w:r>
    </w:p>
    <w:p w14:paraId="45B35536"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Maintain online worship and formation programming (where it has been implemented prior to re-entry). </w:t>
      </w:r>
      <w:r w:rsidRPr="00B52C71">
        <w:rPr>
          <w:rFonts w:ascii="Arial" w:hAnsi="Arial" w:cs="Arial"/>
          <w:b/>
          <w:bCs/>
          <w:sz w:val="22"/>
          <w:szCs w:val="22"/>
        </w:rPr>
        <w:t>OK</w:t>
      </w:r>
    </w:p>
    <w:p w14:paraId="0BD8CF76" w14:textId="77777777" w:rsidR="00863964" w:rsidRPr="00B52C71" w:rsidRDefault="00863964" w:rsidP="00863964">
      <w:pPr>
        <w:pStyle w:val="ListParagraph"/>
        <w:numPr>
          <w:ilvl w:val="0"/>
          <w:numId w:val="9"/>
        </w:numPr>
        <w:spacing w:after="0" w:line="240" w:lineRule="auto"/>
        <w:jc w:val="both"/>
        <w:rPr>
          <w:rFonts w:ascii="Arial" w:hAnsi="Arial" w:cs="Arial"/>
          <w:sz w:val="22"/>
          <w:szCs w:val="22"/>
        </w:rPr>
      </w:pPr>
      <w:r w:rsidRPr="00B52C71">
        <w:rPr>
          <w:rFonts w:ascii="Arial" w:hAnsi="Arial" w:cs="Arial"/>
          <w:sz w:val="22"/>
          <w:szCs w:val="22"/>
        </w:rPr>
        <w:t xml:space="preserve">Limit in-person events and meetings. </w:t>
      </w:r>
      <w:r w:rsidRPr="00B52C71">
        <w:rPr>
          <w:rFonts w:ascii="Arial" w:hAnsi="Arial" w:cs="Arial"/>
          <w:b/>
          <w:bCs/>
          <w:sz w:val="22"/>
          <w:szCs w:val="22"/>
        </w:rPr>
        <w:t>OK</w:t>
      </w:r>
      <w:r w:rsidRPr="00B52C71">
        <w:rPr>
          <w:rFonts w:ascii="Arial" w:hAnsi="Arial" w:cs="Arial"/>
          <w:sz w:val="22"/>
          <w:szCs w:val="22"/>
        </w:rPr>
        <w:t xml:space="preserve"> </w:t>
      </w:r>
      <w:r w:rsidRPr="00B52C71">
        <w:rPr>
          <w:rFonts w:ascii="Arial" w:hAnsi="Arial" w:cs="Arial"/>
          <w:b/>
          <w:bCs/>
          <w:sz w:val="22"/>
          <w:szCs w:val="22"/>
        </w:rPr>
        <w:t>on a case-by-case basis with Fr. Thomas permission or use ZOOM</w:t>
      </w:r>
    </w:p>
    <w:p w14:paraId="179BA95A" w14:textId="589EA54F" w:rsidR="00863964" w:rsidRPr="00B52C71" w:rsidRDefault="00863964" w:rsidP="00863964">
      <w:pPr>
        <w:pStyle w:val="ListParagraph"/>
        <w:numPr>
          <w:ilvl w:val="0"/>
          <w:numId w:val="9"/>
        </w:numPr>
        <w:spacing w:after="0" w:line="240" w:lineRule="auto"/>
        <w:jc w:val="both"/>
        <w:rPr>
          <w:rFonts w:ascii="Arial" w:hAnsi="Arial" w:cs="Arial"/>
          <w:b/>
          <w:bCs/>
          <w:sz w:val="22"/>
          <w:szCs w:val="22"/>
        </w:rPr>
      </w:pPr>
      <w:r w:rsidRPr="00B52C71">
        <w:rPr>
          <w:rFonts w:ascii="Arial" w:hAnsi="Arial" w:cs="Arial"/>
          <w:sz w:val="22"/>
          <w:szCs w:val="22"/>
        </w:rPr>
        <w:t xml:space="preserve">Create method for submission of offerings. </w:t>
      </w:r>
      <w:r w:rsidRPr="00B52C71">
        <w:rPr>
          <w:rFonts w:ascii="Arial" w:hAnsi="Arial" w:cs="Arial"/>
          <w:b/>
          <w:bCs/>
          <w:sz w:val="22"/>
          <w:szCs w:val="22"/>
        </w:rPr>
        <w:t>Electronic giving w/Church Envelope Budge</w:t>
      </w:r>
      <w:r w:rsidR="00B52C71">
        <w:rPr>
          <w:rFonts w:ascii="Arial" w:hAnsi="Arial" w:cs="Arial"/>
          <w:b/>
          <w:bCs/>
          <w:sz w:val="22"/>
          <w:szCs w:val="22"/>
        </w:rPr>
        <w:t>t</w:t>
      </w:r>
      <w:r w:rsidRPr="00B52C71">
        <w:rPr>
          <w:rFonts w:ascii="Arial" w:hAnsi="Arial" w:cs="Arial"/>
          <w:b/>
          <w:bCs/>
          <w:sz w:val="22"/>
          <w:szCs w:val="22"/>
        </w:rPr>
        <w:t xml:space="preserve"> Co., bank automatic &amp; electronic giving, checks</w:t>
      </w:r>
    </w:p>
    <w:p w14:paraId="49BCA01C" w14:textId="77777777" w:rsidR="00863964" w:rsidRPr="00B52C71" w:rsidRDefault="00863964" w:rsidP="00863964">
      <w:pPr>
        <w:jc w:val="both"/>
        <w:rPr>
          <w:rFonts w:ascii="Arial" w:hAnsi="Arial" w:cs="Arial"/>
          <w:sz w:val="22"/>
          <w:szCs w:val="22"/>
          <w:u w:val="single"/>
        </w:rPr>
      </w:pPr>
    </w:p>
    <w:p w14:paraId="645737C6" w14:textId="77777777" w:rsidR="00863964" w:rsidRPr="00B52C71" w:rsidRDefault="00863964" w:rsidP="00863964">
      <w:pPr>
        <w:jc w:val="both"/>
        <w:rPr>
          <w:rFonts w:ascii="Arial" w:hAnsi="Arial" w:cs="Arial"/>
          <w:sz w:val="22"/>
          <w:szCs w:val="22"/>
        </w:rPr>
      </w:pPr>
    </w:p>
    <w:p w14:paraId="01038C76" w14:textId="77777777" w:rsidR="00863964" w:rsidRPr="00B52C71" w:rsidRDefault="00863964" w:rsidP="00863964">
      <w:pPr>
        <w:jc w:val="both"/>
        <w:rPr>
          <w:rFonts w:ascii="Arial" w:hAnsi="Arial" w:cs="Arial"/>
          <w:b/>
          <w:bCs/>
          <w:sz w:val="22"/>
          <w:szCs w:val="22"/>
          <w:u w:val="single"/>
        </w:rPr>
      </w:pPr>
      <w:r w:rsidRPr="00B52C71">
        <w:rPr>
          <w:rFonts w:ascii="Arial" w:hAnsi="Arial" w:cs="Arial"/>
          <w:b/>
          <w:bCs/>
          <w:sz w:val="22"/>
          <w:szCs w:val="22"/>
          <w:u w:val="single"/>
        </w:rPr>
        <w:t>The following worship use guidelines are advised:</w:t>
      </w:r>
    </w:p>
    <w:p w14:paraId="00304311" w14:textId="77777777" w:rsidR="00863964" w:rsidRPr="00B52C71" w:rsidRDefault="00863964" w:rsidP="00863964">
      <w:pPr>
        <w:pStyle w:val="ListParagraph"/>
        <w:numPr>
          <w:ilvl w:val="0"/>
          <w:numId w:val="10"/>
        </w:numPr>
        <w:spacing w:after="0" w:line="240" w:lineRule="auto"/>
        <w:jc w:val="both"/>
        <w:rPr>
          <w:rFonts w:ascii="Arial" w:hAnsi="Arial" w:cs="Arial"/>
          <w:sz w:val="22"/>
          <w:szCs w:val="22"/>
        </w:rPr>
      </w:pPr>
      <w:r w:rsidRPr="00B52C71">
        <w:rPr>
          <w:rFonts w:ascii="Arial" w:hAnsi="Arial" w:cs="Arial"/>
          <w:sz w:val="22"/>
          <w:szCs w:val="22"/>
        </w:rPr>
        <w:t xml:space="preserve">Multiple services with fewer attendees. </w:t>
      </w:r>
      <w:r w:rsidRPr="00B52C71">
        <w:rPr>
          <w:rFonts w:ascii="Arial" w:hAnsi="Arial" w:cs="Arial"/>
          <w:b/>
          <w:bCs/>
          <w:sz w:val="22"/>
          <w:szCs w:val="22"/>
        </w:rPr>
        <w:t>Possible addition of 1 Sunday service if there is overflow, Tues. 8:30am, Wed. 6:30pm</w:t>
      </w:r>
    </w:p>
    <w:p w14:paraId="56899F7E" w14:textId="77777777" w:rsidR="00863964" w:rsidRPr="00B52C71" w:rsidRDefault="00863964" w:rsidP="00863964">
      <w:pPr>
        <w:pStyle w:val="ListParagraph"/>
        <w:numPr>
          <w:ilvl w:val="0"/>
          <w:numId w:val="10"/>
        </w:numPr>
        <w:spacing w:after="0" w:line="240" w:lineRule="auto"/>
        <w:jc w:val="both"/>
        <w:rPr>
          <w:rFonts w:ascii="Arial" w:hAnsi="Arial" w:cs="Arial"/>
          <w:sz w:val="22"/>
          <w:szCs w:val="22"/>
        </w:rPr>
      </w:pPr>
      <w:r w:rsidRPr="00B52C71">
        <w:rPr>
          <w:rFonts w:ascii="Arial" w:hAnsi="Arial" w:cs="Arial"/>
          <w:sz w:val="22"/>
          <w:szCs w:val="22"/>
        </w:rPr>
        <w:t xml:space="preserve">Having people sign up for services in advance. </w:t>
      </w:r>
      <w:r w:rsidRPr="00B52C71">
        <w:rPr>
          <w:rFonts w:ascii="Arial" w:hAnsi="Arial" w:cs="Arial"/>
          <w:b/>
          <w:bCs/>
          <w:sz w:val="22"/>
          <w:szCs w:val="22"/>
          <w:highlight w:val="yellow"/>
        </w:rPr>
        <w:t>In progress</w:t>
      </w:r>
    </w:p>
    <w:p w14:paraId="78B89293" w14:textId="77777777" w:rsidR="00863964" w:rsidRPr="00B52C71" w:rsidRDefault="00863964" w:rsidP="00863964">
      <w:pPr>
        <w:pStyle w:val="ListParagraph"/>
        <w:numPr>
          <w:ilvl w:val="0"/>
          <w:numId w:val="10"/>
        </w:numPr>
        <w:spacing w:after="0" w:line="240" w:lineRule="auto"/>
        <w:jc w:val="both"/>
        <w:rPr>
          <w:rFonts w:ascii="Arial" w:hAnsi="Arial" w:cs="Arial"/>
          <w:sz w:val="22"/>
          <w:szCs w:val="22"/>
        </w:rPr>
      </w:pPr>
      <w:r w:rsidRPr="00B52C71">
        <w:rPr>
          <w:rFonts w:ascii="Arial" w:hAnsi="Arial" w:cs="Arial"/>
          <w:sz w:val="22"/>
          <w:szCs w:val="22"/>
        </w:rPr>
        <w:t xml:space="preserve">Create and assign fixed seating to maintain safe distances. </w:t>
      </w:r>
      <w:r w:rsidRPr="00B52C71">
        <w:rPr>
          <w:rFonts w:ascii="Arial" w:hAnsi="Arial" w:cs="Arial"/>
          <w:b/>
          <w:bCs/>
          <w:sz w:val="22"/>
          <w:szCs w:val="22"/>
        </w:rPr>
        <w:t xml:space="preserve">OK - </w:t>
      </w:r>
      <w:r w:rsidRPr="00B52C71">
        <w:rPr>
          <w:rFonts w:ascii="Arial" w:hAnsi="Arial" w:cs="Arial"/>
          <w:b/>
          <w:bCs/>
          <w:sz w:val="22"/>
          <w:szCs w:val="22"/>
          <w:highlight w:val="yellow"/>
        </w:rPr>
        <w:t>possible in future when regularity is evident</w:t>
      </w:r>
    </w:p>
    <w:p w14:paraId="5BDC181F" w14:textId="77777777" w:rsidR="00863964" w:rsidRPr="00B52C71" w:rsidRDefault="00863964" w:rsidP="00863964">
      <w:pPr>
        <w:jc w:val="both"/>
        <w:rPr>
          <w:rFonts w:ascii="Arial" w:hAnsi="Arial" w:cs="Arial"/>
          <w:b/>
          <w:sz w:val="22"/>
          <w:szCs w:val="22"/>
        </w:rPr>
      </w:pPr>
      <w:bookmarkStart w:id="3" w:name="_Further_reading_provided"/>
      <w:bookmarkEnd w:id="3"/>
    </w:p>
    <w:p w14:paraId="74897AB5" w14:textId="48AC81CC" w:rsidR="00863964" w:rsidRPr="00B52C71" w:rsidRDefault="00863964" w:rsidP="00125397">
      <w:pPr>
        <w:jc w:val="both"/>
        <w:rPr>
          <w:rFonts w:ascii="Arial" w:hAnsi="Arial" w:cs="Arial"/>
          <w:b/>
          <w:bCs/>
          <w:color w:val="000000" w:themeColor="text1"/>
          <w:sz w:val="22"/>
          <w:szCs w:val="22"/>
        </w:rPr>
      </w:pPr>
    </w:p>
    <w:p w14:paraId="1CFC522B" w14:textId="16E8F40C" w:rsidR="00E33F99" w:rsidRDefault="00E33F99" w:rsidP="00125397">
      <w:pPr>
        <w:jc w:val="both"/>
        <w:rPr>
          <w:b/>
          <w:bCs/>
          <w:color w:val="000000" w:themeColor="text1"/>
        </w:rPr>
      </w:pPr>
    </w:p>
    <w:p w14:paraId="01E71B39" w14:textId="1A0C094A" w:rsidR="00E33F99" w:rsidRDefault="00E33F99" w:rsidP="00125397">
      <w:pPr>
        <w:jc w:val="both"/>
        <w:rPr>
          <w:b/>
          <w:bCs/>
          <w:color w:val="000000" w:themeColor="text1"/>
        </w:rPr>
      </w:pPr>
    </w:p>
    <w:p w14:paraId="5ACD1C79" w14:textId="3B620986" w:rsidR="00E33F99" w:rsidRDefault="00E33F99" w:rsidP="00125397">
      <w:pPr>
        <w:jc w:val="both"/>
        <w:rPr>
          <w:b/>
          <w:bCs/>
          <w:color w:val="000000" w:themeColor="text1"/>
        </w:rPr>
      </w:pPr>
    </w:p>
    <w:p w14:paraId="3B141FAA" w14:textId="77777777" w:rsidR="00D71D4F" w:rsidRDefault="00D71D4F" w:rsidP="00125397">
      <w:pPr>
        <w:jc w:val="both"/>
        <w:rPr>
          <w:b/>
          <w:bCs/>
          <w:color w:val="000000" w:themeColor="text1"/>
        </w:rPr>
      </w:pPr>
    </w:p>
    <w:p w14:paraId="2C656346" w14:textId="489E3851" w:rsidR="00E33F99" w:rsidRDefault="00E33F99" w:rsidP="00125397">
      <w:pPr>
        <w:jc w:val="both"/>
        <w:rPr>
          <w:b/>
          <w:bCs/>
          <w:color w:val="000000" w:themeColor="text1"/>
        </w:rPr>
      </w:pPr>
    </w:p>
    <w:p w14:paraId="0323FC6B" w14:textId="77777777" w:rsidR="00E1245B" w:rsidRDefault="00E1245B" w:rsidP="00125397">
      <w:pPr>
        <w:jc w:val="both"/>
        <w:rPr>
          <w:b/>
          <w:bCs/>
          <w:color w:val="000000" w:themeColor="text1"/>
        </w:rPr>
      </w:pPr>
    </w:p>
    <w:p w14:paraId="247261E9" w14:textId="77777777" w:rsidR="00B52C71" w:rsidRPr="00B52C71" w:rsidRDefault="00B52C71" w:rsidP="006A2F59">
      <w:pPr>
        <w:rPr>
          <w:color w:val="2E74B5" w:themeColor="accent1" w:themeShade="BF"/>
          <w:sz w:val="28"/>
          <w:szCs w:val="28"/>
        </w:rPr>
      </w:pPr>
    </w:p>
    <w:p w14:paraId="169751A4" w14:textId="77777777" w:rsidR="00E1245B" w:rsidRDefault="00E1245B" w:rsidP="00B52C71">
      <w:pPr>
        <w:spacing w:line="240" w:lineRule="auto"/>
        <w:contextualSpacing/>
        <w:jc w:val="center"/>
        <w:rPr>
          <w:b/>
          <w:bCs/>
          <w:color w:val="2E74B5" w:themeColor="accent1" w:themeShade="BF"/>
          <w:sz w:val="28"/>
          <w:szCs w:val="28"/>
        </w:rPr>
      </w:pPr>
    </w:p>
    <w:p w14:paraId="4623BFF8" w14:textId="77777777" w:rsidR="00E1245B" w:rsidRDefault="00E1245B" w:rsidP="00B52C71">
      <w:pPr>
        <w:spacing w:line="240" w:lineRule="auto"/>
        <w:contextualSpacing/>
        <w:jc w:val="center"/>
        <w:rPr>
          <w:b/>
          <w:bCs/>
          <w:color w:val="2E74B5" w:themeColor="accent1" w:themeShade="BF"/>
          <w:sz w:val="28"/>
          <w:szCs w:val="28"/>
        </w:rPr>
      </w:pPr>
    </w:p>
    <w:p w14:paraId="5D293AAD" w14:textId="0E0F8943" w:rsidR="004D4163" w:rsidRPr="00B52C71" w:rsidRDefault="006A0F97" w:rsidP="00B52C71">
      <w:pPr>
        <w:spacing w:line="240" w:lineRule="auto"/>
        <w:contextualSpacing/>
        <w:jc w:val="center"/>
        <w:rPr>
          <w:b/>
          <w:bCs/>
          <w:color w:val="2E74B5" w:themeColor="accent1" w:themeShade="BF"/>
          <w:sz w:val="28"/>
          <w:szCs w:val="28"/>
        </w:rPr>
      </w:pPr>
      <w:r w:rsidRPr="00B52C71">
        <w:rPr>
          <w:b/>
          <w:bCs/>
          <w:color w:val="2E74B5" w:themeColor="accent1" w:themeShade="BF"/>
          <w:sz w:val="28"/>
          <w:szCs w:val="28"/>
        </w:rPr>
        <w:t xml:space="preserve">Revised Changes USHER Instructions </w:t>
      </w:r>
    </w:p>
    <w:p w14:paraId="3ED8DA88" w14:textId="2EADD09F" w:rsidR="006A0F97" w:rsidRPr="00B52C71" w:rsidRDefault="006A0F97" w:rsidP="00B52C71">
      <w:pPr>
        <w:spacing w:line="240" w:lineRule="auto"/>
        <w:contextualSpacing/>
        <w:jc w:val="center"/>
        <w:rPr>
          <w:b/>
          <w:bCs/>
          <w:color w:val="2E74B5" w:themeColor="accent1" w:themeShade="BF"/>
          <w:sz w:val="28"/>
          <w:szCs w:val="28"/>
        </w:rPr>
      </w:pPr>
      <w:r w:rsidRPr="00B52C71">
        <w:rPr>
          <w:b/>
          <w:bCs/>
          <w:color w:val="2E74B5" w:themeColor="accent1" w:themeShade="BF"/>
          <w:sz w:val="28"/>
          <w:szCs w:val="28"/>
        </w:rPr>
        <w:t>for Re-Gathering after a Pandemic</w:t>
      </w:r>
    </w:p>
    <w:p w14:paraId="2044635B" w14:textId="77777777" w:rsidR="006A0F97" w:rsidRDefault="006A0F97" w:rsidP="006A0F97"/>
    <w:p w14:paraId="7AA46CA0" w14:textId="77777777" w:rsidR="006A0F97" w:rsidRPr="00780B86" w:rsidRDefault="006A0F97" w:rsidP="00E1245B">
      <w:pPr>
        <w:jc w:val="both"/>
        <w:rPr>
          <w:b/>
          <w:bCs/>
        </w:rPr>
      </w:pPr>
      <w:r w:rsidRPr="00780B86">
        <w:rPr>
          <w:b/>
          <w:bCs/>
        </w:rPr>
        <w:t>Existing Tasks:</w:t>
      </w:r>
    </w:p>
    <w:p w14:paraId="10E83CC6" w14:textId="77777777" w:rsidR="006A0F97" w:rsidRDefault="006A0F97" w:rsidP="00E1245B">
      <w:pPr>
        <w:pStyle w:val="ListParagraph"/>
        <w:numPr>
          <w:ilvl w:val="0"/>
          <w:numId w:val="17"/>
        </w:numPr>
        <w:spacing w:after="160" w:line="259" w:lineRule="auto"/>
        <w:jc w:val="both"/>
      </w:pPr>
      <w:r>
        <w:t>Arrive 20 minutes early – Wear a name badge -</w:t>
      </w:r>
      <w:r w:rsidRPr="00AC5978">
        <w:rPr>
          <w:b/>
        </w:rPr>
        <w:t xml:space="preserve"> </w:t>
      </w:r>
      <w:hyperlink r:id="rId21" w:history="1">
        <w:r w:rsidRPr="00AC5978">
          <w:rPr>
            <w:rStyle w:val="Hyperlink"/>
            <w:b/>
          </w:rPr>
          <w:t>https://www.naagtag.com/episcopalchurch1x3</w:t>
        </w:r>
      </w:hyperlink>
    </w:p>
    <w:p w14:paraId="38703B24" w14:textId="77777777" w:rsidR="006A0F97" w:rsidRDefault="006A0F97" w:rsidP="00E1245B">
      <w:pPr>
        <w:jc w:val="both"/>
      </w:pPr>
    </w:p>
    <w:p w14:paraId="4499AB4B" w14:textId="77777777" w:rsidR="006A0F97" w:rsidRPr="00780B86" w:rsidRDefault="006A0F97" w:rsidP="00E1245B">
      <w:pPr>
        <w:jc w:val="both"/>
        <w:rPr>
          <w:b/>
          <w:bCs/>
        </w:rPr>
      </w:pPr>
      <w:r w:rsidRPr="00780B86">
        <w:rPr>
          <w:b/>
          <w:bCs/>
        </w:rPr>
        <w:t>Diocesan &amp; St. David’s New Policy:</w:t>
      </w:r>
    </w:p>
    <w:p w14:paraId="564D4691" w14:textId="77777777" w:rsidR="006A0F97" w:rsidRDefault="006A0F97" w:rsidP="00E1245B">
      <w:pPr>
        <w:pStyle w:val="ListParagraph"/>
        <w:numPr>
          <w:ilvl w:val="0"/>
          <w:numId w:val="17"/>
        </w:numPr>
        <w:spacing w:after="160" w:line="259" w:lineRule="auto"/>
        <w:jc w:val="both"/>
      </w:pPr>
      <w:r>
        <w:t>No passing out programs.</w:t>
      </w:r>
    </w:p>
    <w:p w14:paraId="6D991F36" w14:textId="77777777" w:rsidR="006A0F97" w:rsidRDefault="006A0F97" w:rsidP="00E1245B">
      <w:pPr>
        <w:pStyle w:val="ListParagraph"/>
        <w:numPr>
          <w:ilvl w:val="0"/>
          <w:numId w:val="17"/>
        </w:numPr>
        <w:spacing w:after="160" w:line="259" w:lineRule="auto"/>
        <w:jc w:val="both"/>
      </w:pPr>
      <w:r>
        <w:t>No passing of collection plates.</w:t>
      </w:r>
    </w:p>
    <w:p w14:paraId="264F4218" w14:textId="77777777" w:rsidR="006A0F97" w:rsidRDefault="006A0F97" w:rsidP="00E1245B">
      <w:pPr>
        <w:pStyle w:val="ListParagraph"/>
        <w:numPr>
          <w:ilvl w:val="0"/>
          <w:numId w:val="17"/>
        </w:numPr>
        <w:spacing w:after="160" w:line="259" w:lineRule="auto"/>
        <w:jc w:val="both"/>
      </w:pPr>
      <w:r>
        <w:t>No physical contact at the exchange of the peace.</w:t>
      </w:r>
    </w:p>
    <w:p w14:paraId="49A766B7" w14:textId="77777777" w:rsidR="006A0F97" w:rsidRDefault="006A0F97" w:rsidP="00E1245B">
      <w:pPr>
        <w:pStyle w:val="ListParagraph"/>
        <w:numPr>
          <w:ilvl w:val="0"/>
          <w:numId w:val="17"/>
        </w:numPr>
        <w:spacing w:after="160" w:line="259" w:lineRule="auto"/>
        <w:jc w:val="both"/>
      </w:pPr>
      <w:r>
        <w:t>No transport of offering or communion vessels.</w:t>
      </w:r>
    </w:p>
    <w:p w14:paraId="361C45B6" w14:textId="77777777" w:rsidR="006A0F97" w:rsidRDefault="006A0F97" w:rsidP="00E1245B">
      <w:pPr>
        <w:ind w:left="360"/>
        <w:jc w:val="both"/>
      </w:pPr>
    </w:p>
    <w:p w14:paraId="75AB18AD" w14:textId="77777777" w:rsidR="006A0F97" w:rsidRPr="00780B86" w:rsidRDefault="006A0F97" w:rsidP="00E1245B">
      <w:pPr>
        <w:jc w:val="both"/>
        <w:rPr>
          <w:b/>
          <w:bCs/>
        </w:rPr>
      </w:pPr>
      <w:r w:rsidRPr="00780B86">
        <w:rPr>
          <w:b/>
          <w:bCs/>
        </w:rPr>
        <w:t>New routine includes:</w:t>
      </w:r>
    </w:p>
    <w:p w14:paraId="3FDEA294" w14:textId="77777777" w:rsidR="006A0F97" w:rsidRDefault="006A0F97" w:rsidP="00E1245B">
      <w:pPr>
        <w:pStyle w:val="ListParagraph"/>
        <w:numPr>
          <w:ilvl w:val="0"/>
          <w:numId w:val="19"/>
        </w:numPr>
        <w:spacing w:after="160" w:line="259" w:lineRule="auto"/>
        <w:jc w:val="both"/>
      </w:pPr>
      <w:r>
        <w:t>All volunteers check in with the safety station immediately upon arrival.</w:t>
      </w:r>
    </w:p>
    <w:p w14:paraId="5B0FD9D0" w14:textId="77777777" w:rsidR="006A0F97" w:rsidRDefault="006A0F97" w:rsidP="00E1245B">
      <w:pPr>
        <w:pStyle w:val="ListParagraph"/>
        <w:numPr>
          <w:ilvl w:val="0"/>
          <w:numId w:val="19"/>
        </w:numPr>
        <w:spacing w:after="160" w:line="259" w:lineRule="auto"/>
        <w:jc w:val="both"/>
      </w:pPr>
      <w:r>
        <w:t>A hand-held counting device will be used to count attendance near the Safety Station.</w:t>
      </w:r>
    </w:p>
    <w:p w14:paraId="0A23D66F" w14:textId="77777777" w:rsidR="006A0F97" w:rsidRDefault="006A0F97" w:rsidP="00E1245B">
      <w:pPr>
        <w:pStyle w:val="ListParagraph"/>
        <w:numPr>
          <w:ilvl w:val="0"/>
          <w:numId w:val="19"/>
        </w:numPr>
        <w:spacing w:after="160" w:line="259" w:lineRule="auto"/>
        <w:jc w:val="both"/>
      </w:pPr>
      <w:r>
        <w:t>Only one interior glass door being opened to accommodate entrance.</w:t>
      </w:r>
    </w:p>
    <w:p w14:paraId="1BE619F2" w14:textId="77777777" w:rsidR="006A0F97" w:rsidRDefault="006A0F97" w:rsidP="00E1245B">
      <w:pPr>
        <w:pStyle w:val="ListParagraph"/>
        <w:numPr>
          <w:ilvl w:val="0"/>
          <w:numId w:val="19"/>
        </w:numPr>
        <w:spacing w:after="160" w:line="259" w:lineRule="auto"/>
        <w:jc w:val="both"/>
      </w:pPr>
      <w:r>
        <w:t>Verbal reminders of where to sit – assist those in need and guest.</w:t>
      </w:r>
    </w:p>
    <w:p w14:paraId="657E268A" w14:textId="15ABBBC5" w:rsidR="006A0F97" w:rsidRDefault="006A0F97" w:rsidP="00E1245B">
      <w:pPr>
        <w:pStyle w:val="ListParagraph"/>
        <w:numPr>
          <w:ilvl w:val="0"/>
          <w:numId w:val="19"/>
        </w:numPr>
        <w:spacing w:after="160" w:line="259" w:lineRule="auto"/>
        <w:jc w:val="both"/>
      </w:pPr>
      <w:r>
        <w:t xml:space="preserve">Direct each person, </w:t>
      </w:r>
      <w:r w:rsidR="007D2E26">
        <w:t>couple,</w:t>
      </w:r>
      <w:r>
        <w:t xml:space="preserve"> or family-unit to fill in the seats at the front.</w:t>
      </w:r>
    </w:p>
    <w:p w14:paraId="33995CDE" w14:textId="77777777" w:rsidR="006A0F97" w:rsidRDefault="006A0F97" w:rsidP="00E1245B">
      <w:pPr>
        <w:pStyle w:val="ListParagraph"/>
        <w:numPr>
          <w:ilvl w:val="1"/>
          <w:numId w:val="19"/>
        </w:numPr>
        <w:spacing w:after="160" w:line="259" w:lineRule="auto"/>
        <w:jc w:val="both"/>
      </w:pPr>
      <w:r>
        <w:t xml:space="preserve">Seating is designated </w:t>
      </w:r>
      <w:r w:rsidRPr="00465C9E">
        <w:rPr>
          <w:b/>
        </w:rPr>
        <w:t>maximum 3-4</w:t>
      </w:r>
      <w:r>
        <w:t xml:space="preserve"> to a marked pew</w:t>
      </w:r>
    </w:p>
    <w:p w14:paraId="1D8C773C" w14:textId="77777777" w:rsidR="006A0F97" w:rsidRDefault="006A0F97" w:rsidP="00E1245B">
      <w:pPr>
        <w:pStyle w:val="ListParagraph"/>
        <w:numPr>
          <w:ilvl w:val="1"/>
          <w:numId w:val="19"/>
        </w:numPr>
        <w:spacing w:after="160" w:line="259" w:lineRule="auto"/>
        <w:jc w:val="both"/>
      </w:pPr>
      <w:r>
        <w:t>Family-units of 3+plus are to be directed to the east transept</w:t>
      </w:r>
    </w:p>
    <w:p w14:paraId="30C6F052" w14:textId="77777777" w:rsidR="006A0F97" w:rsidRDefault="006A0F97" w:rsidP="00E1245B">
      <w:pPr>
        <w:pStyle w:val="ListParagraph"/>
        <w:numPr>
          <w:ilvl w:val="0"/>
          <w:numId w:val="19"/>
        </w:numPr>
        <w:spacing w:after="160" w:line="259" w:lineRule="auto"/>
        <w:jc w:val="both"/>
      </w:pPr>
      <w:r>
        <w:t>Communion recipients begin with west choir transept, followed by east family-unit transept, followed by the front center aisle pews; east side (left side facing altar) alternating to west side (right side facing altar), continuing in this manner towards the back.</w:t>
      </w:r>
    </w:p>
    <w:p w14:paraId="5AFE441E" w14:textId="77777777" w:rsidR="006A0F97" w:rsidRDefault="006A0F97" w:rsidP="00E1245B">
      <w:pPr>
        <w:pStyle w:val="ListParagraph"/>
        <w:numPr>
          <w:ilvl w:val="0"/>
          <w:numId w:val="19"/>
        </w:numPr>
        <w:spacing w:after="160" w:line="259" w:lineRule="auto"/>
        <w:jc w:val="both"/>
      </w:pPr>
      <w:r>
        <w:t>Exiting for Recessional begins with the rear left pew and alternates to the left moving forward to the altar. Open both doors and vacate area.</w:t>
      </w:r>
    </w:p>
    <w:p w14:paraId="678813EE" w14:textId="77777777" w:rsidR="006A0F97" w:rsidRDefault="006A0F97" w:rsidP="00E1245B">
      <w:pPr>
        <w:jc w:val="both"/>
      </w:pPr>
    </w:p>
    <w:p w14:paraId="6A7173EA" w14:textId="77777777" w:rsidR="006A0F97" w:rsidRPr="007D78A8" w:rsidRDefault="006A0F97" w:rsidP="00E1245B">
      <w:pPr>
        <w:jc w:val="both"/>
        <w:rPr>
          <w:b/>
          <w:bCs/>
        </w:rPr>
      </w:pPr>
      <w:r w:rsidRPr="007D78A8">
        <w:rPr>
          <w:b/>
          <w:bCs/>
        </w:rPr>
        <w:t>New Request:</w:t>
      </w:r>
    </w:p>
    <w:p w14:paraId="1D78CBC6" w14:textId="77777777" w:rsidR="006A0F97" w:rsidRDefault="006A0F97" w:rsidP="00E1245B">
      <w:pPr>
        <w:pStyle w:val="ListParagraph"/>
        <w:numPr>
          <w:ilvl w:val="0"/>
          <w:numId w:val="18"/>
        </w:numPr>
        <w:spacing w:after="160" w:line="259" w:lineRule="auto"/>
        <w:jc w:val="both"/>
      </w:pPr>
      <w:r>
        <w:t>If able, 8am Usher assist with sanitation before next mass.</w:t>
      </w:r>
    </w:p>
    <w:p w14:paraId="3E2E36C2" w14:textId="77777777" w:rsidR="006A0F97" w:rsidRDefault="006A0F97" w:rsidP="00E1245B">
      <w:pPr>
        <w:pStyle w:val="ListParagraph"/>
        <w:numPr>
          <w:ilvl w:val="0"/>
          <w:numId w:val="18"/>
        </w:numPr>
        <w:spacing w:after="160" w:line="259" w:lineRule="auto"/>
        <w:jc w:val="both"/>
      </w:pPr>
      <w:r>
        <w:t>If able, 10am Usher assist with sanitation after the mass.</w:t>
      </w:r>
    </w:p>
    <w:p w14:paraId="5A9918AF" w14:textId="77777777" w:rsidR="006A0F97" w:rsidRDefault="006A0F97" w:rsidP="00E33F99">
      <w:pPr>
        <w:jc w:val="center"/>
        <w:rPr>
          <w:sz w:val="32"/>
          <w:szCs w:val="32"/>
        </w:rPr>
      </w:pPr>
    </w:p>
    <w:p w14:paraId="5A1A247E" w14:textId="77777777" w:rsidR="006A0F97" w:rsidRDefault="006A0F97" w:rsidP="00E33F99">
      <w:pPr>
        <w:jc w:val="center"/>
        <w:rPr>
          <w:sz w:val="32"/>
          <w:szCs w:val="32"/>
        </w:rPr>
      </w:pPr>
    </w:p>
    <w:p w14:paraId="13BB1DDF" w14:textId="77777777" w:rsidR="006A0F97" w:rsidRDefault="006A0F97" w:rsidP="00E33F99">
      <w:pPr>
        <w:jc w:val="center"/>
        <w:rPr>
          <w:sz w:val="32"/>
          <w:szCs w:val="32"/>
        </w:rPr>
      </w:pPr>
    </w:p>
    <w:p w14:paraId="6E4DEF0E" w14:textId="77777777" w:rsidR="006A0F97" w:rsidRDefault="006A0F97" w:rsidP="006A0F97">
      <w:pPr>
        <w:rPr>
          <w:sz w:val="32"/>
          <w:szCs w:val="32"/>
        </w:rPr>
      </w:pPr>
    </w:p>
    <w:p w14:paraId="64887132" w14:textId="77777777" w:rsidR="00E1245B" w:rsidRDefault="00E1245B" w:rsidP="00E33F99">
      <w:pPr>
        <w:jc w:val="center"/>
        <w:rPr>
          <w:b/>
          <w:bCs/>
          <w:sz w:val="32"/>
          <w:szCs w:val="32"/>
        </w:rPr>
      </w:pPr>
    </w:p>
    <w:p w14:paraId="2C1B07A7" w14:textId="5C5A8F73" w:rsidR="00E33F99" w:rsidRPr="00E1245B" w:rsidRDefault="00E33F99" w:rsidP="00E1245B">
      <w:pPr>
        <w:spacing w:line="240" w:lineRule="auto"/>
        <w:contextualSpacing/>
        <w:jc w:val="center"/>
        <w:rPr>
          <w:b/>
          <w:bCs/>
          <w:color w:val="2E74B5" w:themeColor="accent1" w:themeShade="BF"/>
          <w:sz w:val="32"/>
          <w:szCs w:val="32"/>
        </w:rPr>
      </w:pPr>
      <w:r w:rsidRPr="00E1245B">
        <w:rPr>
          <w:b/>
          <w:bCs/>
          <w:color w:val="2E74B5" w:themeColor="accent1" w:themeShade="BF"/>
          <w:sz w:val="32"/>
          <w:szCs w:val="32"/>
        </w:rPr>
        <w:t xml:space="preserve">Safety &amp; Check-In Instructions for Volunteers </w:t>
      </w:r>
    </w:p>
    <w:p w14:paraId="24016238" w14:textId="193E271D" w:rsidR="00E33F99" w:rsidRPr="00E1245B" w:rsidRDefault="00E33F99" w:rsidP="00E1245B">
      <w:pPr>
        <w:spacing w:line="240" w:lineRule="auto"/>
        <w:contextualSpacing/>
        <w:jc w:val="center"/>
        <w:rPr>
          <w:b/>
          <w:bCs/>
          <w:color w:val="2E74B5" w:themeColor="accent1" w:themeShade="BF"/>
          <w:sz w:val="32"/>
          <w:szCs w:val="32"/>
        </w:rPr>
      </w:pPr>
      <w:r w:rsidRPr="00E1245B">
        <w:rPr>
          <w:b/>
          <w:bCs/>
          <w:color w:val="2E74B5" w:themeColor="accent1" w:themeShade="BF"/>
          <w:sz w:val="32"/>
          <w:szCs w:val="32"/>
        </w:rPr>
        <w:t>for Re-Gathering after a Pandemic</w:t>
      </w:r>
    </w:p>
    <w:p w14:paraId="72BCADCD" w14:textId="77777777" w:rsidR="00E1245B" w:rsidRDefault="00E1245B" w:rsidP="00E1245B">
      <w:pPr>
        <w:spacing w:line="240" w:lineRule="auto"/>
        <w:contextualSpacing/>
        <w:jc w:val="center"/>
        <w:rPr>
          <w:i/>
          <w:iCs/>
          <w:color w:val="2E74B5" w:themeColor="accent1" w:themeShade="BF"/>
          <w:sz w:val="32"/>
          <w:szCs w:val="32"/>
        </w:rPr>
      </w:pPr>
    </w:p>
    <w:p w14:paraId="006F5270" w14:textId="7A5A5F23" w:rsidR="00D71D4F" w:rsidRDefault="00D71D4F" w:rsidP="00E1245B">
      <w:pPr>
        <w:spacing w:line="240" w:lineRule="auto"/>
        <w:contextualSpacing/>
        <w:jc w:val="center"/>
        <w:rPr>
          <w:i/>
          <w:iCs/>
          <w:color w:val="2E74B5" w:themeColor="accent1" w:themeShade="BF"/>
          <w:sz w:val="32"/>
          <w:szCs w:val="32"/>
        </w:rPr>
      </w:pPr>
      <w:r w:rsidRPr="00E1245B">
        <w:rPr>
          <w:i/>
          <w:iCs/>
          <w:color w:val="2E74B5" w:themeColor="accent1" w:themeShade="BF"/>
          <w:sz w:val="32"/>
          <w:szCs w:val="32"/>
        </w:rPr>
        <w:t>(2-3 people – a Warden or trained Safety Volunteer)</w:t>
      </w:r>
    </w:p>
    <w:p w14:paraId="4B6475BA" w14:textId="77777777" w:rsidR="00E1245B" w:rsidRPr="00E1245B" w:rsidRDefault="00E1245B" w:rsidP="00E1245B">
      <w:pPr>
        <w:spacing w:line="240" w:lineRule="auto"/>
        <w:contextualSpacing/>
        <w:jc w:val="center"/>
        <w:rPr>
          <w:i/>
          <w:iCs/>
          <w:color w:val="2E74B5" w:themeColor="accent1" w:themeShade="BF"/>
          <w:sz w:val="32"/>
          <w:szCs w:val="32"/>
        </w:rPr>
      </w:pPr>
    </w:p>
    <w:p w14:paraId="6421BBEF" w14:textId="77777777" w:rsidR="00E33F99" w:rsidRDefault="00E33F99" w:rsidP="00E33F99"/>
    <w:p w14:paraId="7D33A580" w14:textId="3231490C" w:rsidR="00E33F99" w:rsidRPr="00780B86" w:rsidRDefault="00E33F99" w:rsidP="00E1245B">
      <w:pPr>
        <w:jc w:val="both"/>
        <w:rPr>
          <w:b/>
          <w:bCs/>
        </w:rPr>
      </w:pPr>
      <w:r w:rsidRPr="00780B86">
        <w:rPr>
          <w:b/>
          <w:bCs/>
        </w:rPr>
        <w:t>Existing Tasks</w:t>
      </w:r>
      <w:r w:rsidR="00D71D4F">
        <w:rPr>
          <w:b/>
          <w:bCs/>
        </w:rPr>
        <w:t xml:space="preserve"> &amp; Following New Criteria</w:t>
      </w:r>
      <w:r w:rsidRPr="00780B86">
        <w:rPr>
          <w:b/>
          <w:bCs/>
        </w:rPr>
        <w:t>:</w:t>
      </w:r>
    </w:p>
    <w:p w14:paraId="41610BFF" w14:textId="77777777" w:rsidR="00E33F99" w:rsidRDefault="00E33F99" w:rsidP="00E1245B">
      <w:pPr>
        <w:pStyle w:val="ListParagraph"/>
        <w:numPr>
          <w:ilvl w:val="0"/>
          <w:numId w:val="17"/>
        </w:numPr>
        <w:spacing w:after="160" w:line="259" w:lineRule="auto"/>
        <w:jc w:val="both"/>
      </w:pPr>
      <w:r>
        <w:t xml:space="preserve"> Wear a name badge - </w:t>
      </w:r>
      <w:hyperlink r:id="rId22" w:history="1">
        <w:r w:rsidRPr="00FE34AC">
          <w:rPr>
            <w:rStyle w:val="Hyperlink"/>
          </w:rPr>
          <w:t>https://www.naagtag.com/episcopalchurch1x3</w:t>
        </w:r>
      </w:hyperlink>
    </w:p>
    <w:p w14:paraId="43161013" w14:textId="77777777" w:rsidR="00E33F99" w:rsidRDefault="00E33F99" w:rsidP="00E1245B">
      <w:pPr>
        <w:jc w:val="both"/>
      </w:pPr>
    </w:p>
    <w:p w14:paraId="40738BF5" w14:textId="77777777" w:rsidR="00E33F99" w:rsidRPr="00780B86" w:rsidRDefault="00E33F99" w:rsidP="00E1245B">
      <w:pPr>
        <w:jc w:val="both"/>
        <w:rPr>
          <w:b/>
          <w:bCs/>
        </w:rPr>
      </w:pPr>
      <w:r w:rsidRPr="00780B86">
        <w:rPr>
          <w:b/>
          <w:bCs/>
        </w:rPr>
        <w:t>Diocesan &amp; St. David’s New Policy:</w:t>
      </w:r>
    </w:p>
    <w:p w14:paraId="2BCD14CA" w14:textId="77777777" w:rsidR="00E33F99" w:rsidRDefault="00E33F99" w:rsidP="00E1245B">
      <w:pPr>
        <w:pStyle w:val="ListParagraph"/>
        <w:numPr>
          <w:ilvl w:val="0"/>
          <w:numId w:val="17"/>
        </w:numPr>
        <w:spacing w:after="160" w:line="259" w:lineRule="auto"/>
        <w:jc w:val="both"/>
      </w:pPr>
      <w:r>
        <w:t>Must wear a facemask</w:t>
      </w:r>
    </w:p>
    <w:p w14:paraId="75A35A9A" w14:textId="77777777" w:rsidR="00E33F99" w:rsidRDefault="00E33F99" w:rsidP="00E1245B">
      <w:pPr>
        <w:pStyle w:val="ListParagraph"/>
        <w:numPr>
          <w:ilvl w:val="0"/>
          <w:numId w:val="17"/>
        </w:numPr>
        <w:spacing w:after="160" w:line="259" w:lineRule="auto"/>
        <w:jc w:val="both"/>
      </w:pPr>
      <w:r>
        <w:t>No physical contact.</w:t>
      </w:r>
    </w:p>
    <w:p w14:paraId="16D7C241" w14:textId="77777777" w:rsidR="00E33F99" w:rsidRDefault="00E33F99" w:rsidP="00E1245B">
      <w:pPr>
        <w:pStyle w:val="ListParagraph"/>
        <w:numPr>
          <w:ilvl w:val="0"/>
          <w:numId w:val="17"/>
        </w:numPr>
        <w:spacing w:after="160" w:line="259" w:lineRule="auto"/>
        <w:jc w:val="both"/>
      </w:pPr>
      <w:r>
        <w:t>All volunteers check in with the safety station immediately upon arrival.</w:t>
      </w:r>
    </w:p>
    <w:p w14:paraId="6E43F846" w14:textId="77777777" w:rsidR="00E33F99" w:rsidRDefault="00E33F99" w:rsidP="00E1245B">
      <w:pPr>
        <w:ind w:left="360"/>
        <w:jc w:val="both"/>
      </w:pPr>
    </w:p>
    <w:p w14:paraId="40988C44" w14:textId="77777777" w:rsidR="00E33F99" w:rsidRDefault="00E33F99" w:rsidP="00E1245B">
      <w:pPr>
        <w:jc w:val="both"/>
        <w:rPr>
          <w:b/>
          <w:bCs/>
        </w:rPr>
      </w:pPr>
      <w:r w:rsidRPr="00780B86">
        <w:rPr>
          <w:b/>
          <w:bCs/>
        </w:rPr>
        <w:t>New routine includes:</w:t>
      </w:r>
    </w:p>
    <w:p w14:paraId="3749E9D7" w14:textId="77777777" w:rsidR="00E33F99" w:rsidRDefault="00E33F99" w:rsidP="00E1245B">
      <w:pPr>
        <w:pStyle w:val="ListParagraph"/>
        <w:numPr>
          <w:ilvl w:val="0"/>
          <w:numId w:val="17"/>
        </w:numPr>
        <w:spacing w:after="160" w:line="259" w:lineRule="auto"/>
        <w:jc w:val="both"/>
      </w:pPr>
      <w:r w:rsidRPr="008E011F">
        <w:rPr>
          <w:b/>
          <w:bCs/>
        </w:rPr>
        <w:t>1</w:t>
      </w:r>
      <w:r w:rsidRPr="008E011F">
        <w:rPr>
          <w:b/>
          <w:bCs/>
          <w:vertAlign w:val="superscript"/>
        </w:rPr>
        <w:t>st</w:t>
      </w:r>
      <w:r w:rsidRPr="008E011F">
        <w:rPr>
          <w:b/>
          <w:bCs/>
        </w:rPr>
        <w:t xml:space="preserve"> </w:t>
      </w:r>
      <w:r w:rsidRPr="001F21D2">
        <w:t>Checkpoint</w:t>
      </w:r>
      <w:r>
        <w:t xml:space="preserve"> – Temperature Check – Waiting areas indicated by orange cones</w:t>
      </w:r>
    </w:p>
    <w:p w14:paraId="299CAE7B" w14:textId="77777777" w:rsidR="00E33F99" w:rsidRDefault="00E33F99" w:rsidP="00E1245B">
      <w:pPr>
        <w:pStyle w:val="ListParagraph"/>
        <w:numPr>
          <w:ilvl w:val="0"/>
          <w:numId w:val="17"/>
        </w:numPr>
        <w:spacing w:after="160" w:line="259" w:lineRule="auto"/>
        <w:jc w:val="both"/>
      </w:pPr>
      <w:r w:rsidRPr="008E011F">
        <w:rPr>
          <w:b/>
          <w:bCs/>
        </w:rPr>
        <w:t>2</w:t>
      </w:r>
      <w:r w:rsidRPr="008E011F">
        <w:rPr>
          <w:b/>
          <w:bCs/>
          <w:vertAlign w:val="superscript"/>
        </w:rPr>
        <w:t>nd</w:t>
      </w:r>
      <w:r>
        <w:t xml:space="preserve"> Checkpoint – (can be incorporated with 1</w:t>
      </w:r>
      <w:r w:rsidRPr="001F21D2">
        <w:rPr>
          <w:vertAlign w:val="superscript"/>
        </w:rPr>
        <w:t>st</w:t>
      </w:r>
      <w:r>
        <w:t xml:space="preserve"> Checkpoint) – Ascertain “Member” or “Visitor”</w:t>
      </w:r>
    </w:p>
    <w:p w14:paraId="7ADE6232" w14:textId="77777777" w:rsidR="00E33F99" w:rsidRDefault="00E33F99" w:rsidP="00E1245B">
      <w:pPr>
        <w:pStyle w:val="ListParagraph"/>
        <w:numPr>
          <w:ilvl w:val="1"/>
          <w:numId w:val="17"/>
        </w:numPr>
        <w:spacing w:after="160" w:line="259" w:lineRule="auto"/>
        <w:jc w:val="both"/>
      </w:pPr>
      <w:r>
        <w:t xml:space="preserve">Ask if they have received/read/understood policy </w:t>
      </w:r>
      <w:r w:rsidRPr="008E011F">
        <w:rPr>
          <w:b/>
          <w:bCs/>
        </w:rPr>
        <w:t xml:space="preserve">&amp; </w:t>
      </w:r>
      <w:r>
        <w:t>if they can answer NO to questions.</w:t>
      </w:r>
    </w:p>
    <w:p w14:paraId="406A1D3D" w14:textId="77777777" w:rsidR="00E33F99" w:rsidRDefault="00E33F99" w:rsidP="00E1245B">
      <w:pPr>
        <w:pStyle w:val="ListParagraph"/>
        <w:numPr>
          <w:ilvl w:val="2"/>
          <w:numId w:val="17"/>
        </w:numPr>
        <w:spacing w:after="160" w:line="259" w:lineRule="auto"/>
        <w:jc w:val="both"/>
      </w:pPr>
      <w:r>
        <w:t xml:space="preserve">If a </w:t>
      </w:r>
      <w:r w:rsidRPr="008E011F">
        <w:rPr>
          <w:u w:val="single"/>
        </w:rPr>
        <w:t>regular member</w:t>
      </w:r>
      <w:r>
        <w:t xml:space="preserve"> refer to Database Log-In Volunteer</w:t>
      </w:r>
    </w:p>
    <w:p w14:paraId="41F0776A" w14:textId="77777777" w:rsidR="00E33F99" w:rsidRDefault="00E33F99" w:rsidP="00E1245B">
      <w:pPr>
        <w:pStyle w:val="ListParagraph"/>
        <w:numPr>
          <w:ilvl w:val="2"/>
          <w:numId w:val="17"/>
        </w:numPr>
        <w:spacing w:after="160" w:line="259" w:lineRule="auto"/>
        <w:jc w:val="both"/>
      </w:pPr>
      <w:r>
        <w:t xml:space="preserve">If a </w:t>
      </w:r>
      <w:r w:rsidRPr="008E011F">
        <w:rPr>
          <w:u w:val="single"/>
        </w:rPr>
        <w:t>visitor</w:t>
      </w:r>
      <w:r>
        <w:t xml:space="preserve"> refer or gather &amp; write their name/contact info in Visitor Log</w:t>
      </w:r>
    </w:p>
    <w:p w14:paraId="4121F792" w14:textId="77777777" w:rsidR="00E33F99" w:rsidRDefault="00E33F99" w:rsidP="00E1245B">
      <w:pPr>
        <w:pStyle w:val="ListParagraph"/>
        <w:numPr>
          <w:ilvl w:val="3"/>
          <w:numId w:val="17"/>
        </w:numPr>
        <w:spacing w:after="160" w:line="259" w:lineRule="auto"/>
        <w:jc w:val="both"/>
      </w:pPr>
      <w:r>
        <w:t>Have them initial information with pencil (place in receptacle after)</w:t>
      </w:r>
    </w:p>
    <w:p w14:paraId="4F23829E" w14:textId="77777777" w:rsidR="00E33F99" w:rsidRPr="00B33AEC" w:rsidRDefault="00E33F99" w:rsidP="00E1245B">
      <w:pPr>
        <w:pStyle w:val="ListParagraph"/>
        <w:numPr>
          <w:ilvl w:val="0"/>
          <w:numId w:val="17"/>
        </w:numPr>
        <w:spacing w:after="160" w:line="259" w:lineRule="auto"/>
        <w:jc w:val="both"/>
      </w:pPr>
      <w:r w:rsidRPr="008E011F">
        <w:rPr>
          <w:b/>
          <w:bCs/>
        </w:rPr>
        <w:t>3</w:t>
      </w:r>
      <w:r w:rsidRPr="008E011F">
        <w:rPr>
          <w:b/>
          <w:bCs/>
          <w:vertAlign w:val="superscript"/>
        </w:rPr>
        <w:t>rd</w:t>
      </w:r>
      <w:r>
        <w:t xml:space="preserve"> Checkpoint – Database Log-In – Place mark </w:t>
      </w:r>
      <w:r w:rsidRPr="00B33AEC">
        <w:rPr>
          <w:rFonts w:cstheme="minorHAnsi"/>
          <w:b/>
          <w:bCs/>
        </w:rPr>
        <w:t>X</w:t>
      </w:r>
      <w:r>
        <w:rPr>
          <w:rFonts w:cstheme="minorHAnsi"/>
          <w:b/>
          <w:bCs/>
        </w:rPr>
        <w:t xml:space="preserve"> </w:t>
      </w:r>
      <w:r w:rsidRPr="00B33AEC">
        <w:rPr>
          <w:rFonts w:cstheme="minorHAnsi"/>
        </w:rPr>
        <w:t>next to individual’s name either under 8am (left column) or 10am (right column).</w:t>
      </w:r>
    </w:p>
    <w:p w14:paraId="2056B46D" w14:textId="77777777" w:rsidR="00E33F99" w:rsidRDefault="00E33F99" w:rsidP="00E1245B">
      <w:pPr>
        <w:jc w:val="both"/>
      </w:pPr>
    </w:p>
    <w:p w14:paraId="395488F3" w14:textId="77777777" w:rsidR="00E33F99" w:rsidRDefault="00E33F99" w:rsidP="00E1245B">
      <w:pPr>
        <w:jc w:val="both"/>
      </w:pPr>
      <w:r w:rsidRPr="00B33AEC">
        <w:rPr>
          <w:b/>
          <w:bCs/>
        </w:rPr>
        <w:t>Note:</w:t>
      </w:r>
      <w:r>
        <w:t xml:space="preserve"> you may participate in mass if you have been checked in – remain in building, exit quickly.</w:t>
      </w:r>
    </w:p>
    <w:p w14:paraId="7B169376" w14:textId="77777777" w:rsidR="00E33F99" w:rsidRDefault="00E33F99" w:rsidP="00E1245B">
      <w:pPr>
        <w:jc w:val="both"/>
        <w:rPr>
          <w:b/>
          <w:bCs/>
        </w:rPr>
      </w:pPr>
    </w:p>
    <w:p w14:paraId="2C24171F" w14:textId="77777777" w:rsidR="00E33F99" w:rsidRPr="007D78A8" w:rsidRDefault="00E33F99" w:rsidP="00E1245B">
      <w:pPr>
        <w:jc w:val="both"/>
        <w:rPr>
          <w:b/>
          <w:bCs/>
        </w:rPr>
      </w:pPr>
      <w:r w:rsidRPr="007D78A8">
        <w:rPr>
          <w:b/>
          <w:bCs/>
        </w:rPr>
        <w:t>New Request:</w:t>
      </w:r>
    </w:p>
    <w:p w14:paraId="7F97C079" w14:textId="77777777" w:rsidR="00E33F99" w:rsidRDefault="00E33F99" w:rsidP="00E1245B">
      <w:pPr>
        <w:pStyle w:val="ListParagraph"/>
        <w:numPr>
          <w:ilvl w:val="0"/>
          <w:numId w:val="18"/>
        </w:numPr>
        <w:spacing w:after="160" w:line="259" w:lineRule="auto"/>
        <w:jc w:val="both"/>
      </w:pPr>
      <w:r>
        <w:t>If able, 8am Safety Check-In Volunteer assist with sanitation before next mass.</w:t>
      </w:r>
    </w:p>
    <w:p w14:paraId="7BBFD558" w14:textId="77777777" w:rsidR="00E33F99" w:rsidRDefault="00E33F99" w:rsidP="00E1245B">
      <w:pPr>
        <w:pStyle w:val="ListParagraph"/>
        <w:numPr>
          <w:ilvl w:val="0"/>
          <w:numId w:val="18"/>
        </w:numPr>
        <w:spacing w:after="160" w:line="259" w:lineRule="auto"/>
        <w:jc w:val="both"/>
      </w:pPr>
      <w:r>
        <w:t>If able, 10am</w:t>
      </w:r>
      <w:r w:rsidRPr="001F21D2">
        <w:t xml:space="preserve"> </w:t>
      </w:r>
      <w:r>
        <w:t>Safety Check-In Volunteer assist with sanitation after the mass.</w:t>
      </w:r>
    </w:p>
    <w:p w14:paraId="7FD8F87D" w14:textId="77777777" w:rsidR="00E33F99" w:rsidRDefault="00E33F99" w:rsidP="00E33F99">
      <w:pPr>
        <w:rPr>
          <w:sz w:val="24"/>
          <w:szCs w:val="24"/>
        </w:rPr>
      </w:pPr>
    </w:p>
    <w:p w14:paraId="40FA6126" w14:textId="77777777" w:rsidR="00E33F99" w:rsidRDefault="00E33F99" w:rsidP="00E33F99">
      <w:pPr>
        <w:jc w:val="center"/>
        <w:rPr>
          <w:sz w:val="24"/>
          <w:szCs w:val="24"/>
        </w:rPr>
      </w:pPr>
    </w:p>
    <w:p w14:paraId="567B9302" w14:textId="1E2FE413" w:rsidR="00E33F99" w:rsidRDefault="00E33F99" w:rsidP="00E33F99">
      <w:pPr>
        <w:rPr>
          <w:sz w:val="24"/>
          <w:szCs w:val="24"/>
        </w:rPr>
      </w:pPr>
    </w:p>
    <w:p w14:paraId="34794A10" w14:textId="77777777" w:rsidR="00E33F99" w:rsidRDefault="00E33F99" w:rsidP="00E1245B">
      <w:pPr>
        <w:rPr>
          <w:sz w:val="24"/>
          <w:szCs w:val="24"/>
        </w:rPr>
      </w:pPr>
    </w:p>
    <w:p w14:paraId="3F335A34" w14:textId="5DC39D60" w:rsidR="00E33F99" w:rsidRPr="00E1245B" w:rsidRDefault="00E33F99" w:rsidP="00E1245B">
      <w:pPr>
        <w:spacing w:line="240" w:lineRule="auto"/>
        <w:contextualSpacing/>
        <w:jc w:val="center"/>
        <w:rPr>
          <w:b/>
          <w:bCs/>
          <w:color w:val="2E74B5" w:themeColor="accent1" w:themeShade="BF"/>
          <w:sz w:val="28"/>
          <w:szCs w:val="28"/>
        </w:rPr>
      </w:pPr>
      <w:r w:rsidRPr="00E1245B">
        <w:rPr>
          <w:b/>
          <w:bCs/>
          <w:color w:val="2E74B5" w:themeColor="accent1" w:themeShade="BF"/>
          <w:sz w:val="28"/>
          <w:szCs w:val="28"/>
        </w:rPr>
        <w:t>Screening Checklist &amp; Health Questionnaire</w:t>
      </w:r>
    </w:p>
    <w:p w14:paraId="7C9C353E" w14:textId="0DACF4AD" w:rsidR="00E33F99" w:rsidRPr="00E1245B" w:rsidRDefault="00E33F99" w:rsidP="00E1245B">
      <w:pPr>
        <w:spacing w:line="240" w:lineRule="auto"/>
        <w:contextualSpacing/>
        <w:jc w:val="center"/>
        <w:rPr>
          <w:b/>
          <w:bCs/>
          <w:color w:val="2E74B5" w:themeColor="accent1" w:themeShade="BF"/>
          <w:sz w:val="28"/>
          <w:szCs w:val="28"/>
        </w:rPr>
      </w:pPr>
      <w:r w:rsidRPr="00E1245B">
        <w:rPr>
          <w:b/>
          <w:bCs/>
          <w:color w:val="2E74B5" w:themeColor="accent1" w:themeShade="BF"/>
          <w:sz w:val="28"/>
          <w:szCs w:val="28"/>
        </w:rPr>
        <w:t>--for Visitors, Staff, Volunteers, Public Attendees—</w:t>
      </w:r>
    </w:p>
    <w:p w14:paraId="0FB38B21" w14:textId="77777777" w:rsidR="00E33F99" w:rsidRDefault="00E33F99" w:rsidP="00E1245B">
      <w:pPr>
        <w:shd w:val="clear" w:color="auto" w:fill="FFFFFF"/>
        <w:spacing w:after="0" w:line="240" w:lineRule="auto"/>
        <w:jc w:val="both"/>
        <w:rPr>
          <w:rFonts w:ascii="Lucida Sans Unicode" w:eastAsia="Times New Roman" w:hAnsi="Lucida Sans Unicode" w:cs="Lucida Sans Unicode"/>
          <w:i/>
          <w:iCs/>
          <w:color w:val="000000"/>
          <w:szCs w:val="18"/>
        </w:rPr>
      </w:pPr>
    </w:p>
    <w:p w14:paraId="75ED3159" w14:textId="77777777" w:rsidR="00E33F99" w:rsidRPr="00E1245B" w:rsidRDefault="00E33F99" w:rsidP="00E1245B">
      <w:pPr>
        <w:shd w:val="clear" w:color="auto" w:fill="FFFFFF"/>
        <w:spacing w:after="0" w:line="240" w:lineRule="auto"/>
        <w:jc w:val="both"/>
        <w:rPr>
          <w:rFonts w:ascii="Arial" w:hAnsi="Arial" w:cs="Arial"/>
        </w:rPr>
      </w:pPr>
      <w:r w:rsidRPr="00E1245B">
        <w:rPr>
          <w:rFonts w:ascii="Arial" w:hAnsi="Arial" w:cs="Arial"/>
          <w:b/>
          <w:bCs/>
        </w:rPr>
        <w:t>ALL</w:t>
      </w:r>
      <w:r w:rsidRPr="00E1245B">
        <w:rPr>
          <w:rFonts w:ascii="Arial" w:hAnsi="Arial" w:cs="Arial"/>
        </w:rPr>
        <w:t xml:space="preserve"> individuals entering the building must:</w:t>
      </w:r>
    </w:p>
    <w:p w14:paraId="278B24A9" w14:textId="77777777" w:rsidR="00E33F99" w:rsidRPr="00E1245B" w:rsidRDefault="00E33F99" w:rsidP="00E1245B">
      <w:pPr>
        <w:pStyle w:val="ListParagraph"/>
        <w:numPr>
          <w:ilvl w:val="0"/>
          <w:numId w:val="14"/>
        </w:numPr>
        <w:shd w:val="clear" w:color="auto" w:fill="FFFFFF"/>
        <w:spacing w:after="0" w:line="240" w:lineRule="auto"/>
        <w:jc w:val="both"/>
        <w:rPr>
          <w:rFonts w:ascii="Arial" w:hAnsi="Arial" w:cs="Arial"/>
        </w:rPr>
      </w:pPr>
      <w:r w:rsidRPr="00E1245B">
        <w:rPr>
          <w:rFonts w:ascii="Arial" w:hAnsi="Arial" w:cs="Arial"/>
        </w:rPr>
        <w:t>wear a facemask while in the building &amp; during their entire attendance</w:t>
      </w:r>
    </w:p>
    <w:p w14:paraId="200A2EA7" w14:textId="00C081C9" w:rsidR="00E33F99" w:rsidRPr="00E1245B" w:rsidRDefault="00E33F99" w:rsidP="00E1245B">
      <w:pPr>
        <w:pStyle w:val="ListParagraph"/>
        <w:numPr>
          <w:ilvl w:val="0"/>
          <w:numId w:val="14"/>
        </w:numPr>
        <w:shd w:val="clear" w:color="auto" w:fill="FFFFFF"/>
        <w:spacing w:after="0" w:line="240" w:lineRule="auto"/>
        <w:jc w:val="both"/>
        <w:rPr>
          <w:rFonts w:ascii="Arial" w:hAnsi="Arial" w:cs="Arial"/>
        </w:rPr>
      </w:pPr>
      <w:r w:rsidRPr="00E1245B">
        <w:rPr>
          <w:rFonts w:ascii="Arial" w:hAnsi="Arial" w:cs="Arial"/>
        </w:rPr>
        <w:t>submit to temperature check; under 10</w:t>
      </w:r>
      <w:r w:rsidR="007D2E26" w:rsidRPr="00E1245B">
        <w:rPr>
          <w:rFonts w:ascii="Arial" w:hAnsi="Arial" w:cs="Arial"/>
        </w:rPr>
        <w:t>0.</w:t>
      </w:r>
      <w:r w:rsidRPr="00E1245B">
        <w:rPr>
          <w:rFonts w:ascii="Arial" w:hAnsi="Arial" w:cs="Arial"/>
        </w:rPr>
        <w:t>4° F</w:t>
      </w:r>
    </w:p>
    <w:p w14:paraId="743F9BC9" w14:textId="16E1D2B9" w:rsidR="00DC0380" w:rsidRPr="00E1245B" w:rsidRDefault="00DC0380" w:rsidP="00E1245B">
      <w:pPr>
        <w:pStyle w:val="ListParagraph"/>
        <w:numPr>
          <w:ilvl w:val="0"/>
          <w:numId w:val="14"/>
        </w:numPr>
        <w:shd w:val="clear" w:color="auto" w:fill="FFFFFF"/>
        <w:spacing w:after="0" w:line="240" w:lineRule="auto"/>
        <w:jc w:val="both"/>
        <w:rPr>
          <w:rFonts w:ascii="Arial" w:hAnsi="Arial" w:cs="Arial"/>
        </w:rPr>
      </w:pPr>
      <w:r w:rsidRPr="00E1245B">
        <w:rPr>
          <w:rFonts w:ascii="Arial" w:hAnsi="Arial" w:cs="Arial"/>
        </w:rPr>
        <w:t xml:space="preserve">answer 2 questions: 1.) </w:t>
      </w:r>
      <w:r w:rsidRPr="00E1245B">
        <w:rPr>
          <w:rFonts w:ascii="Arial" w:hAnsi="Arial" w:cs="Arial"/>
          <w:b/>
          <w:bCs/>
          <w:i/>
          <w:iCs/>
        </w:rPr>
        <w:t>have you had any symptoms or tested positive for covid-19</w:t>
      </w:r>
      <w:r w:rsidRPr="00E1245B">
        <w:rPr>
          <w:rFonts w:ascii="Arial" w:hAnsi="Arial" w:cs="Arial"/>
        </w:rPr>
        <w:t xml:space="preserve"> ; 3.) </w:t>
      </w:r>
      <w:r w:rsidRPr="00E1245B">
        <w:rPr>
          <w:rFonts w:ascii="Arial" w:hAnsi="Arial" w:cs="Arial"/>
          <w:b/>
          <w:bCs/>
          <w:i/>
          <w:iCs/>
        </w:rPr>
        <w:t>have you been around anyone who has tested positive or who has exhibited symptoms of covid-19.</w:t>
      </w:r>
    </w:p>
    <w:p w14:paraId="41AC8C8B" w14:textId="77777777" w:rsidR="00E33F99" w:rsidRPr="00E1245B" w:rsidRDefault="00E33F99" w:rsidP="00E1245B">
      <w:pPr>
        <w:pStyle w:val="ListParagraph"/>
        <w:numPr>
          <w:ilvl w:val="0"/>
          <w:numId w:val="14"/>
        </w:numPr>
        <w:shd w:val="clear" w:color="auto" w:fill="FFFFFF"/>
        <w:spacing w:after="0" w:line="240" w:lineRule="auto"/>
        <w:jc w:val="both"/>
        <w:rPr>
          <w:rFonts w:ascii="Arial" w:hAnsi="Arial" w:cs="Arial"/>
        </w:rPr>
      </w:pPr>
      <w:r w:rsidRPr="00E1245B">
        <w:rPr>
          <w:rFonts w:ascii="Arial" w:hAnsi="Arial" w:cs="Arial"/>
        </w:rPr>
        <w:t xml:space="preserve">be logged into database (per mass) </w:t>
      </w:r>
      <w:r w:rsidRPr="00E1245B">
        <w:rPr>
          <w:rFonts w:ascii="Arial" w:hAnsi="Arial" w:cs="Arial"/>
          <w:b/>
          <w:bCs/>
        </w:rPr>
        <w:t xml:space="preserve">Or </w:t>
      </w:r>
      <w:r w:rsidRPr="00E1245B">
        <w:rPr>
          <w:rFonts w:ascii="Arial" w:hAnsi="Arial" w:cs="Arial"/>
        </w:rPr>
        <w:t>guests submit contact information in visitors log</w:t>
      </w:r>
    </w:p>
    <w:p w14:paraId="13987C1A" w14:textId="77777777" w:rsidR="00E33F99" w:rsidRPr="00E1245B" w:rsidRDefault="00E33F99" w:rsidP="00E1245B">
      <w:pPr>
        <w:pStyle w:val="ListParagraph"/>
        <w:numPr>
          <w:ilvl w:val="0"/>
          <w:numId w:val="14"/>
        </w:numPr>
        <w:shd w:val="clear" w:color="auto" w:fill="FFFFFF"/>
        <w:spacing w:after="0" w:line="240" w:lineRule="auto"/>
        <w:jc w:val="both"/>
        <w:rPr>
          <w:rFonts w:ascii="Arial" w:hAnsi="Arial" w:cs="Arial"/>
        </w:rPr>
      </w:pPr>
      <w:r w:rsidRPr="00E1245B">
        <w:rPr>
          <w:rFonts w:ascii="Arial" w:hAnsi="Arial" w:cs="Arial"/>
        </w:rPr>
        <w:t>restrict activity to 1-2 areas of building</w:t>
      </w:r>
    </w:p>
    <w:p w14:paraId="5BDDAF7C" w14:textId="77777777" w:rsidR="00E33F99" w:rsidRPr="00E1245B" w:rsidRDefault="00E33F99" w:rsidP="00E1245B">
      <w:pPr>
        <w:pStyle w:val="ListParagraph"/>
        <w:shd w:val="clear" w:color="auto" w:fill="FFFFFF"/>
        <w:spacing w:after="0" w:line="240" w:lineRule="auto"/>
        <w:jc w:val="both"/>
        <w:rPr>
          <w:rFonts w:ascii="Arial" w:hAnsi="Arial" w:cs="Arial"/>
        </w:rPr>
      </w:pPr>
    </w:p>
    <w:p w14:paraId="62A2112B" w14:textId="77777777" w:rsidR="00E33F99" w:rsidRPr="00E1245B" w:rsidRDefault="00E33F99" w:rsidP="00E1245B">
      <w:pPr>
        <w:shd w:val="clear" w:color="auto" w:fill="FFFFFF"/>
        <w:spacing w:after="0" w:line="240" w:lineRule="auto"/>
        <w:jc w:val="both"/>
        <w:rPr>
          <w:rFonts w:ascii="Arial" w:hAnsi="Arial" w:cs="Arial"/>
        </w:rPr>
      </w:pPr>
    </w:p>
    <w:p w14:paraId="7E7998C0" w14:textId="77777777" w:rsidR="00E33F99" w:rsidRPr="00E1245B" w:rsidRDefault="00E33F99" w:rsidP="00E1245B">
      <w:pPr>
        <w:shd w:val="clear" w:color="auto" w:fill="FFFFFF"/>
        <w:spacing w:after="0" w:line="240" w:lineRule="auto"/>
        <w:jc w:val="both"/>
        <w:rPr>
          <w:rFonts w:ascii="Arial" w:hAnsi="Arial" w:cs="Arial"/>
        </w:rPr>
      </w:pPr>
      <w:r w:rsidRPr="00E1245B">
        <w:rPr>
          <w:rFonts w:ascii="Arial" w:hAnsi="Arial" w:cs="Arial"/>
        </w:rPr>
        <w:t xml:space="preserve">Do you, the individual, have any of the following respiratory symptoms? </w:t>
      </w:r>
    </w:p>
    <w:p w14:paraId="19E600CD" w14:textId="77777777" w:rsidR="00E33F99" w:rsidRPr="00E1245B" w:rsidRDefault="00E33F99" w:rsidP="00E1245B">
      <w:pPr>
        <w:pStyle w:val="ListParagraph"/>
        <w:numPr>
          <w:ilvl w:val="0"/>
          <w:numId w:val="13"/>
        </w:numPr>
        <w:shd w:val="clear" w:color="auto" w:fill="FFFFFF"/>
        <w:spacing w:after="0" w:line="240" w:lineRule="auto"/>
        <w:jc w:val="both"/>
        <w:rPr>
          <w:rFonts w:ascii="Arial" w:hAnsi="Arial" w:cs="Arial"/>
        </w:rPr>
      </w:pPr>
      <w:r w:rsidRPr="00E1245B">
        <w:rPr>
          <w:rFonts w:ascii="Arial" w:hAnsi="Arial" w:cs="Arial"/>
        </w:rPr>
        <w:t>Cough</w:t>
      </w:r>
    </w:p>
    <w:p w14:paraId="27B9867A" w14:textId="77777777" w:rsidR="00E33F99" w:rsidRPr="00E1245B" w:rsidRDefault="00E33F99" w:rsidP="00E1245B">
      <w:pPr>
        <w:pStyle w:val="ListParagraph"/>
        <w:numPr>
          <w:ilvl w:val="0"/>
          <w:numId w:val="13"/>
        </w:numPr>
        <w:shd w:val="clear" w:color="auto" w:fill="FFFFFF"/>
        <w:spacing w:after="0" w:line="240" w:lineRule="auto"/>
        <w:jc w:val="both"/>
        <w:rPr>
          <w:rFonts w:ascii="Arial" w:hAnsi="Arial" w:cs="Arial"/>
        </w:rPr>
      </w:pPr>
      <w:r w:rsidRPr="00E1245B">
        <w:rPr>
          <w:rFonts w:ascii="Arial" w:hAnsi="Arial" w:cs="Arial"/>
        </w:rPr>
        <w:t>Shortness of breath</w:t>
      </w:r>
    </w:p>
    <w:p w14:paraId="1368AD2C" w14:textId="77777777" w:rsidR="00E33F99" w:rsidRPr="00E1245B" w:rsidRDefault="00E33F99" w:rsidP="00E1245B">
      <w:pPr>
        <w:pStyle w:val="ListParagraph"/>
        <w:shd w:val="clear" w:color="auto" w:fill="FFFFFF"/>
        <w:spacing w:after="0" w:line="240" w:lineRule="auto"/>
        <w:jc w:val="both"/>
        <w:rPr>
          <w:rFonts w:ascii="Arial" w:hAnsi="Arial" w:cs="Arial"/>
        </w:rPr>
      </w:pPr>
      <w:r w:rsidRPr="00E1245B">
        <w:rPr>
          <w:rFonts w:ascii="Arial" w:hAnsi="Arial" w:cs="Arial"/>
          <w:b/>
          <w:bCs/>
          <w:i/>
          <w:iCs/>
        </w:rPr>
        <w:t>OR</w:t>
      </w:r>
      <w:r w:rsidRPr="00E1245B">
        <w:rPr>
          <w:rFonts w:ascii="Arial" w:hAnsi="Arial" w:cs="Arial"/>
        </w:rPr>
        <w:t xml:space="preserve"> at least </w:t>
      </w:r>
      <w:r w:rsidRPr="00E1245B">
        <w:rPr>
          <w:rFonts w:ascii="Arial" w:hAnsi="Arial" w:cs="Arial"/>
          <w:b/>
          <w:bCs/>
          <w:u w:val="single"/>
        </w:rPr>
        <w:t>TWO</w:t>
      </w:r>
      <w:r w:rsidRPr="00E1245B">
        <w:rPr>
          <w:rFonts w:ascii="Arial" w:hAnsi="Arial" w:cs="Arial"/>
        </w:rPr>
        <w:t xml:space="preserve"> of these symptoms</w:t>
      </w:r>
    </w:p>
    <w:p w14:paraId="31C822F6" w14:textId="77777777" w:rsidR="00E33F99" w:rsidRPr="00E1245B" w:rsidRDefault="00E33F99" w:rsidP="00E1245B">
      <w:pPr>
        <w:shd w:val="clear" w:color="auto" w:fill="FFFFFF"/>
        <w:spacing w:after="0" w:line="240" w:lineRule="auto"/>
        <w:jc w:val="both"/>
        <w:rPr>
          <w:rFonts w:ascii="Arial" w:hAnsi="Arial" w:cs="Arial"/>
        </w:rPr>
      </w:pPr>
      <w:r w:rsidRPr="00E1245B">
        <w:rPr>
          <w:rFonts w:ascii="Arial" w:hAnsi="Arial" w:cs="Arial"/>
        </w:rPr>
        <w:t>--Fever</w:t>
      </w:r>
      <w:r w:rsidRPr="00E1245B">
        <w:rPr>
          <w:rFonts w:ascii="Arial" w:hAnsi="Arial" w:cs="Arial"/>
        </w:rPr>
        <w:tab/>
        <w:t xml:space="preserve">--Chills </w:t>
      </w:r>
      <w:r w:rsidRPr="00E1245B">
        <w:rPr>
          <w:rFonts w:ascii="Arial" w:hAnsi="Arial" w:cs="Arial"/>
        </w:rPr>
        <w:tab/>
      </w:r>
      <w:r w:rsidRPr="00E1245B">
        <w:rPr>
          <w:rFonts w:ascii="Arial" w:hAnsi="Arial" w:cs="Arial"/>
        </w:rPr>
        <w:tab/>
        <w:t>--Repeated shaking with chills</w:t>
      </w:r>
      <w:r w:rsidRPr="00E1245B">
        <w:rPr>
          <w:rFonts w:ascii="Arial" w:hAnsi="Arial" w:cs="Arial"/>
        </w:rPr>
        <w:tab/>
        <w:t xml:space="preserve">--Muscle pain </w:t>
      </w:r>
      <w:r w:rsidRPr="00E1245B">
        <w:rPr>
          <w:rFonts w:ascii="Arial" w:hAnsi="Arial" w:cs="Arial"/>
        </w:rPr>
        <w:tab/>
        <w:t>--Headache</w:t>
      </w:r>
      <w:r w:rsidRPr="00E1245B">
        <w:rPr>
          <w:rFonts w:ascii="Arial" w:hAnsi="Arial" w:cs="Arial"/>
        </w:rPr>
        <w:tab/>
        <w:t>--Sore Throat</w:t>
      </w:r>
    </w:p>
    <w:p w14:paraId="65F21720" w14:textId="77777777" w:rsidR="00E33F99" w:rsidRPr="00E1245B" w:rsidRDefault="00E33F99" w:rsidP="00E1245B">
      <w:pPr>
        <w:shd w:val="clear" w:color="auto" w:fill="FFFFFF"/>
        <w:spacing w:after="0" w:line="240" w:lineRule="auto"/>
        <w:ind w:firstLine="720"/>
        <w:jc w:val="both"/>
        <w:rPr>
          <w:rFonts w:ascii="Arial" w:hAnsi="Arial" w:cs="Arial"/>
        </w:rPr>
      </w:pPr>
      <w:r w:rsidRPr="00E1245B">
        <w:rPr>
          <w:rFonts w:ascii="Arial" w:hAnsi="Arial" w:cs="Arial"/>
        </w:rPr>
        <w:t xml:space="preserve">--New loss of taste or smell </w:t>
      </w:r>
      <w:r w:rsidRPr="00E1245B">
        <w:rPr>
          <w:rFonts w:ascii="Arial" w:hAnsi="Arial" w:cs="Arial"/>
        </w:rPr>
        <w:tab/>
        <w:t>--New Respiratory Illness</w:t>
      </w:r>
      <w:r w:rsidRPr="00E1245B">
        <w:rPr>
          <w:rFonts w:ascii="Arial" w:hAnsi="Arial" w:cs="Arial"/>
        </w:rPr>
        <w:tab/>
        <w:t>--Vomiting</w:t>
      </w:r>
      <w:r w:rsidRPr="00E1245B">
        <w:rPr>
          <w:rFonts w:ascii="Arial" w:hAnsi="Arial" w:cs="Arial"/>
        </w:rPr>
        <w:tab/>
        <w:t>--Diarrhea</w:t>
      </w:r>
    </w:p>
    <w:p w14:paraId="136E05B6" w14:textId="77777777" w:rsidR="00E33F99" w:rsidRPr="00E1245B" w:rsidRDefault="00E33F99" w:rsidP="00E1245B">
      <w:pPr>
        <w:shd w:val="clear" w:color="auto" w:fill="FFFFFF"/>
        <w:spacing w:after="0" w:line="240" w:lineRule="auto"/>
        <w:ind w:firstLine="720"/>
        <w:jc w:val="both"/>
        <w:rPr>
          <w:rFonts w:ascii="Arial" w:hAnsi="Arial" w:cs="Arial"/>
        </w:rPr>
      </w:pPr>
    </w:p>
    <w:p w14:paraId="7EDDDDD9" w14:textId="77777777" w:rsidR="00E33F99" w:rsidRPr="00E1245B" w:rsidRDefault="00E33F99" w:rsidP="00E1245B">
      <w:pPr>
        <w:shd w:val="clear" w:color="auto" w:fill="FFFFFF"/>
        <w:spacing w:after="0" w:line="240" w:lineRule="auto"/>
        <w:jc w:val="both"/>
        <w:rPr>
          <w:rFonts w:ascii="Arial" w:hAnsi="Arial" w:cs="Arial"/>
        </w:rPr>
      </w:pPr>
    </w:p>
    <w:p w14:paraId="2094B9A8" w14:textId="77777777" w:rsidR="00E33F99" w:rsidRPr="00E1245B" w:rsidRDefault="00E33F99" w:rsidP="00E1245B">
      <w:pPr>
        <w:shd w:val="clear" w:color="auto" w:fill="FFFFFF"/>
        <w:spacing w:after="0" w:line="240" w:lineRule="auto"/>
        <w:jc w:val="both"/>
        <w:rPr>
          <w:rFonts w:ascii="Arial" w:hAnsi="Arial" w:cs="Arial"/>
        </w:rPr>
      </w:pPr>
      <w:r w:rsidRPr="00E1245B">
        <w:rPr>
          <w:rFonts w:ascii="Arial" w:hAnsi="Arial" w:cs="Arial"/>
        </w:rPr>
        <w:t xml:space="preserve">You must be able to have a </w:t>
      </w:r>
      <w:r w:rsidRPr="00E1245B">
        <w:rPr>
          <w:rFonts w:ascii="Arial" w:hAnsi="Arial" w:cs="Arial"/>
          <w:b/>
          <w:bCs/>
        </w:rPr>
        <w:t xml:space="preserve">NO </w:t>
      </w:r>
      <w:r w:rsidRPr="00E1245B">
        <w:rPr>
          <w:rFonts w:ascii="Arial" w:hAnsi="Arial" w:cs="Arial"/>
        </w:rPr>
        <w:t xml:space="preserve">response to the following questions pertaining to the last 14 days: </w:t>
      </w:r>
    </w:p>
    <w:p w14:paraId="04A32432" w14:textId="77777777" w:rsidR="00E33F99" w:rsidRPr="00E1245B" w:rsidRDefault="00E33F99" w:rsidP="00E1245B">
      <w:pPr>
        <w:pStyle w:val="ListParagraph"/>
        <w:numPr>
          <w:ilvl w:val="0"/>
          <w:numId w:val="15"/>
        </w:numPr>
        <w:shd w:val="clear" w:color="auto" w:fill="FFFFFF"/>
        <w:spacing w:after="0" w:line="240" w:lineRule="auto"/>
        <w:jc w:val="both"/>
        <w:rPr>
          <w:rFonts w:ascii="Arial" w:hAnsi="Arial" w:cs="Arial"/>
        </w:rPr>
      </w:pPr>
      <w:r w:rsidRPr="00E1245B">
        <w:rPr>
          <w:rFonts w:ascii="Arial" w:hAnsi="Arial" w:cs="Arial"/>
        </w:rPr>
        <w:t>Have you returned from any of these countries: China, Europe, Iran, South Korea?</w:t>
      </w:r>
    </w:p>
    <w:p w14:paraId="01B0548E" w14:textId="77777777" w:rsidR="00E33F99" w:rsidRPr="00E1245B" w:rsidRDefault="00E33F99" w:rsidP="00E1245B">
      <w:pPr>
        <w:pStyle w:val="ListParagraph"/>
        <w:numPr>
          <w:ilvl w:val="0"/>
          <w:numId w:val="15"/>
        </w:numPr>
        <w:shd w:val="clear" w:color="auto" w:fill="FFFFFF"/>
        <w:spacing w:after="0" w:line="240" w:lineRule="auto"/>
        <w:jc w:val="both"/>
        <w:rPr>
          <w:rFonts w:ascii="Arial" w:hAnsi="Arial" w:cs="Arial"/>
        </w:rPr>
      </w:pPr>
      <w:r w:rsidRPr="00E1245B">
        <w:rPr>
          <w:rFonts w:ascii="Arial" w:hAnsi="Arial" w:cs="Arial"/>
        </w:rPr>
        <w:t>Have you traveled to or been in close contact with anyone diagnosed, infected or tested positive?</w:t>
      </w:r>
    </w:p>
    <w:p w14:paraId="64A87C83" w14:textId="77777777" w:rsidR="00E33F99" w:rsidRPr="00E1245B" w:rsidRDefault="00E33F99" w:rsidP="00E1245B">
      <w:pPr>
        <w:shd w:val="clear" w:color="auto" w:fill="FFFFFF"/>
        <w:spacing w:after="0" w:line="240" w:lineRule="auto"/>
        <w:jc w:val="both"/>
        <w:rPr>
          <w:rFonts w:ascii="Arial" w:hAnsi="Arial" w:cs="Arial"/>
        </w:rPr>
      </w:pPr>
    </w:p>
    <w:p w14:paraId="3B852728" w14:textId="77777777" w:rsidR="00E33F99" w:rsidRPr="00E1245B" w:rsidRDefault="00E33F99" w:rsidP="00E1245B">
      <w:pPr>
        <w:shd w:val="clear" w:color="auto" w:fill="FFFFFF"/>
        <w:spacing w:after="0" w:line="240" w:lineRule="auto"/>
        <w:jc w:val="both"/>
        <w:rPr>
          <w:rFonts w:ascii="Arial" w:eastAsia="Times New Roman" w:hAnsi="Arial" w:cs="Arial"/>
          <w:i/>
          <w:iCs/>
          <w:color w:val="000000"/>
          <w:szCs w:val="18"/>
        </w:rPr>
      </w:pPr>
    </w:p>
    <w:p w14:paraId="7E3C0850" w14:textId="77777777" w:rsidR="00E33F99" w:rsidRPr="00E1245B" w:rsidRDefault="00E33F99" w:rsidP="00E1245B">
      <w:pPr>
        <w:shd w:val="clear" w:color="auto" w:fill="FFFFFF"/>
        <w:spacing w:after="0" w:line="240" w:lineRule="auto"/>
        <w:jc w:val="both"/>
        <w:rPr>
          <w:rFonts w:ascii="Arial" w:eastAsia="Times New Roman" w:hAnsi="Arial" w:cs="Arial"/>
          <w:i/>
          <w:iCs/>
          <w:color w:val="000000"/>
        </w:rPr>
      </w:pPr>
      <w:r w:rsidRPr="00E1245B">
        <w:rPr>
          <w:rFonts w:ascii="Arial" w:eastAsia="Times New Roman" w:hAnsi="Arial" w:cs="Arial"/>
          <w:i/>
          <w:iCs/>
          <w:color w:val="000000"/>
        </w:rPr>
        <w:t>Notes:</w:t>
      </w:r>
    </w:p>
    <w:p w14:paraId="6017DCA5" w14:textId="77777777" w:rsidR="00E33F99" w:rsidRPr="00E1245B" w:rsidRDefault="00E33F99" w:rsidP="00E1245B">
      <w:pPr>
        <w:shd w:val="clear" w:color="auto" w:fill="FFFFFF"/>
        <w:spacing w:after="0" w:line="240" w:lineRule="auto"/>
        <w:jc w:val="both"/>
        <w:rPr>
          <w:rFonts w:ascii="Arial" w:eastAsia="Times New Roman" w:hAnsi="Arial" w:cs="Arial"/>
          <w:i/>
          <w:iCs/>
          <w:color w:val="000000"/>
        </w:rPr>
      </w:pPr>
      <w:r w:rsidRPr="00E1245B">
        <w:rPr>
          <w:rFonts w:ascii="Arial" w:eastAsia="Times New Roman" w:hAnsi="Arial" w:cs="Arial"/>
          <w:i/>
          <w:iCs/>
          <w:color w:val="000000"/>
        </w:rPr>
        <w:t>These guidelines are to:</w:t>
      </w:r>
    </w:p>
    <w:p w14:paraId="0E78A240" w14:textId="77777777" w:rsidR="00E33F99" w:rsidRPr="00E1245B" w:rsidRDefault="00E33F99" w:rsidP="00E1245B">
      <w:pPr>
        <w:pStyle w:val="ListParagraph"/>
        <w:numPr>
          <w:ilvl w:val="0"/>
          <w:numId w:val="16"/>
        </w:numPr>
        <w:shd w:val="clear" w:color="auto" w:fill="FFFFFF"/>
        <w:spacing w:after="0" w:line="240" w:lineRule="auto"/>
        <w:jc w:val="both"/>
        <w:rPr>
          <w:rFonts w:ascii="Arial" w:eastAsia="Times New Roman" w:hAnsi="Arial" w:cs="Arial"/>
          <w:i/>
          <w:iCs/>
          <w:color w:val="000000"/>
        </w:rPr>
      </w:pPr>
      <w:r w:rsidRPr="00E1245B">
        <w:rPr>
          <w:rFonts w:ascii="Arial" w:eastAsia="Times New Roman" w:hAnsi="Arial" w:cs="Arial"/>
          <w:i/>
          <w:iCs/>
          <w:color w:val="000000"/>
        </w:rPr>
        <w:t>Prevent a shutdown procedure of all buildings &amp; assemblies if someone is or contracts covid-19.</w:t>
      </w:r>
    </w:p>
    <w:p w14:paraId="44F531D7" w14:textId="77777777" w:rsidR="00E33F99" w:rsidRPr="00E1245B" w:rsidRDefault="00E33F99" w:rsidP="00E1245B">
      <w:pPr>
        <w:pStyle w:val="ListParagraph"/>
        <w:numPr>
          <w:ilvl w:val="0"/>
          <w:numId w:val="16"/>
        </w:numPr>
        <w:shd w:val="clear" w:color="auto" w:fill="FFFFFF"/>
        <w:spacing w:after="0" w:line="240" w:lineRule="auto"/>
        <w:jc w:val="both"/>
        <w:rPr>
          <w:rFonts w:ascii="Arial" w:eastAsia="Times New Roman" w:hAnsi="Arial" w:cs="Arial"/>
          <w:i/>
          <w:iCs/>
          <w:color w:val="000000"/>
        </w:rPr>
      </w:pPr>
      <w:r w:rsidRPr="00E1245B">
        <w:rPr>
          <w:rFonts w:ascii="Arial" w:eastAsia="Times New Roman" w:hAnsi="Arial" w:cs="Arial"/>
          <w:i/>
          <w:iCs/>
          <w:color w:val="000000"/>
        </w:rPr>
        <w:t xml:space="preserve">To help keep yourself and others healthy and safe. </w:t>
      </w:r>
    </w:p>
    <w:p w14:paraId="615417C7" w14:textId="77777777" w:rsidR="00E33F99" w:rsidRPr="00E1245B" w:rsidRDefault="00E33F99" w:rsidP="00E1245B">
      <w:pPr>
        <w:shd w:val="clear" w:color="auto" w:fill="FFFFFF"/>
        <w:spacing w:after="0" w:line="240" w:lineRule="auto"/>
        <w:jc w:val="both"/>
        <w:rPr>
          <w:rFonts w:ascii="Arial" w:eastAsia="Times New Roman" w:hAnsi="Arial" w:cs="Arial"/>
          <w:i/>
          <w:iCs/>
          <w:color w:val="000000"/>
        </w:rPr>
      </w:pPr>
    </w:p>
    <w:p w14:paraId="722116B7" w14:textId="77777777" w:rsidR="00E33F99" w:rsidRPr="00E1245B" w:rsidRDefault="00E33F99" w:rsidP="00E1245B">
      <w:pPr>
        <w:shd w:val="clear" w:color="auto" w:fill="FFFFFF"/>
        <w:spacing w:after="0" w:line="240" w:lineRule="auto"/>
        <w:jc w:val="both"/>
        <w:rPr>
          <w:rFonts w:ascii="Arial" w:eastAsia="Times New Roman" w:hAnsi="Arial" w:cs="Arial"/>
          <w:i/>
          <w:iCs/>
          <w:color w:val="000000"/>
        </w:rPr>
      </w:pPr>
      <w:r w:rsidRPr="00E1245B">
        <w:rPr>
          <w:rFonts w:ascii="Arial" w:eastAsia="Times New Roman" w:hAnsi="Arial" w:cs="Arial"/>
          <w:i/>
          <w:iCs/>
          <w:color w:val="000000"/>
        </w:rPr>
        <w:t>If you are ill or do not meet the above health scan, seek medical attention.</w:t>
      </w:r>
    </w:p>
    <w:p w14:paraId="7A715A1F" w14:textId="77777777" w:rsidR="00E33F99" w:rsidRPr="00E1245B" w:rsidRDefault="00E33F99" w:rsidP="00E1245B">
      <w:pPr>
        <w:shd w:val="clear" w:color="auto" w:fill="FFFFFF"/>
        <w:spacing w:after="0" w:line="240" w:lineRule="auto"/>
        <w:jc w:val="both"/>
        <w:rPr>
          <w:rFonts w:ascii="Arial" w:eastAsia="Times New Roman" w:hAnsi="Arial" w:cs="Arial"/>
          <w:i/>
          <w:iCs/>
          <w:color w:val="000000"/>
        </w:rPr>
      </w:pPr>
      <w:r w:rsidRPr="00E1245B">
        <w:rPr>
          <w:rFonts w:ascii="Arial" w:eastAsia="Times New Roman" w:hAnsi="Arial" w:cs="Arial"/>
          <w:i/>
          <w:iCs/>
          <w:color w:val="000000"/>
        </w:rPr>
        <w:t>If you have an existing at-risk medical condition, stay home.</w:t>
      </w:r>
    </w:p>
    <w:p w14:paraId="699B49FA" w14:textId="77777777" w:rsidR="00E33F99" w:rsidRPr="00E1245B" w:rsidRDefault="00E33F99" w:rsidP="00E1245B">
      <w:pPr>
        <w:shd w:val="clear" w:color="auto" w:fill="FFFFFF"/>
        <w:spacing w:after="0" w:line="240" w:lineRule="auto"/>
        <w:jc w:val="both"/>
        <w:rPr>
          <w:rFonts w:ascii="Arial" w:eastAsia="Times New Roman" w:hAnsi="Arial" w:cs="Arial"/>
          <w:i/>
          <w:iCs/>
          <w:color w:val="000000"/>
        </w:rPr>
      </w:pPr>
      <w:r w:rsidRPr="00E1245B">
        <w:rPr>
          <w:rFonts w:ascii="Arial" w:eastAsia="Times New Roman" w:hAnsi="Arial" w:cs="Arial"/>
          <w:i/>
          <w:iCs/>
          <w:color w:val="000000"/>
        </w:rPr>
        <w:t>If you have to go out, wear a mask &amp; wash your hands often for 20 seconds with soap.</w:t>
      </w:r>
    </w:p>
    <w:p w14:paraId="7BA87FDB" w14:textId="77777777" w:rsidR="00E33F99" w:rsidRPr="00E1245B" w:rsidRDefault="00E33F99" w:rsidP="00E1245B">
      <w:pPr>
        <w:shd w:val="clear" w:color="auto" w:fill="FFFFFF"/>
        <w:spacing w:after="0" w:line="240" w:lineRule="auto"/>
        <w:jc w:val="both"/>
        <w:rPr>
          <w:rFonts w:ascii="Arial" w:eastAsia="Times New Roman" w:hAnsi="Arial" w:cs="Arial"/>
          <w:i/>
          <w:iCs/>
          <w:color w:val="000000"/>
        </w:rPr>
      </w:pPr>
    </w:p>
    <w:p w14:paraId="0A3DEE52" w14:textId="2CE49680" w:rsidR="00E33F99" w:rsidRDefault="00E33F99" w:rsidP="00E1245B">
      <w:pPr>
        <w:shd w:val="clear" w:color="auto" w:fill="FFFFFF"/>
        <w:spacing w:after="0" w:line="240" w:lineRule="auto"/>
        <w:jc w:val="both"/>
        <w:rPr>
          <w:rFonts w:ascii="Arial" w:eastAsia="Times New Roman" w:hAnsi="Arial" w:cs="Arial"/>
          <w:i/>
          <w:iCs/>
          <w:color w:val="000000"/>
        </w:rPr>
      </w:pPr>
      <w:r w:rsidRPr="00E1245B">
        <w:rPr>
          <w:rFonts w:ascii="Arial" w:eastAsia="Times New Roman" w:hAnsi="Arial" w:cs="Arial"/>
          <w:i/>
          <w:iCs/>
          <w:color w:val="000000"/>
        </w:rPr>
        <w:t>Otherwise….Stay Home. Stop the Spread. Save Lives.</w:t>
      </w:r>
    </w:p>
    <w:p w14:paraId="25C8D936" w14:textId="77777777" w:rsidR="00E1245B" w:rsidRDefault="00E1245B" w:rsidP="00E1245B">
      <w:pPr>
        <w:shd w:val="clear" w:color="auto" w:fill="FFFFFF"/>
        <w:spacing w:after="0" w:line="240" w:lineRule="auto"/>
        <w:jc w:val="both"/>
        <w:rPr>
          <w:rFonts w:ascii="Arial" w:eastAsia="Times New Roman" w:hAnsi="Arial" w:cs="Arial"/>
          <w:i/>
          <w:iCs/>
          <w:color w:val="000000"/>
        </w:rPr>
      </w:pPr>
    </w:p>
    <w:p w14:paraId="2541BFCA" w14:textId="77777777" w:rsidR="00E1245B" w:rsidRPr="00E1245B" w:rsidRDefault="00E1245B" w:rsidP="00E1245B">
      <w:pPr>
        <w:shd w:val="clear" w:color="auto" w:fill="FFFFFF"/>
        <w:spacing w:after="0" w:line="240" w:lineRule="auto"/>
        <w:jc w:val="both"/>
        <w:rPr>
          <w:rFonts w:ascii="Arial" w:eastAsia="Times New Roman" w:hAnsi="Arial" w:cs="Arial"/>
          <w:i/>
          <w:iCs/>
          <w:color w:val="000000"/>
        </w:rPr>
      </w:pPr>
    </w:p>
    <w:p w14:paraId="586E7614" w14:textId="20B4C558" w:rsidR="0097172C" w:rsidRPr="00E1245B" w:rsidRDefault="0097172C" w:rsidP="00E1245B">
      <w:pPr>
        <w:shd w:val="clear" w:color="auto" w:fill="FFFFFF"/>
        <w:spacing w:after="0" w:line="240" w:lineRule="auto"/>
        <w:jc w:val="both"/>
        <w:rPr>
          <w:rFonts w:ascii="Arial" w:eastAsia="Times New Roman" w:hAnsi="Arial" w:cs="Arial"/>
          <w:i/>
          <w:iCs/>
          <w:color w:val="000000"/>
        </w:rPr>
      </w:pPr>
    </w:p>
    <w:p w14:paraId="4044E208" w14:textId="2DA029AB" w:rsidR="0097172C" w:rsidRPr="00E1245B" w:rsidRDefault="0097172C" w:rsidP="00E1245B">
      <w:pPr>
        <w:shd w:val="clear" w:color="auto" w:fill="FFFFFF"/>
        <w:spacing w:after="0" w:line="240" w:lineRule="auto"/>
        <w:jc w:val="both"/>
        <w:rPr>
          <w:rFonts w:ascii="Arial" w:eastAsia="Times New Roman" w:hAnsi="Arial" w:cs="Arial"/>
          <w:b/>
          <w:bCs/>
          <w:i/>
          <w:iCs/>
          <w:color w:val="000000"/>
          <w:szCs w:val="18"/>
          <w:u w:val="single"/>
        </w:rPr>
      </w:pPr>
      <w:r w:rsidRPr="00E1245B">
        <w:rPr>
          <w:rFonts w:ascii="Arial" w:eastAsia="Times New Roman" w:hAnsi="Arial" w:cs="Arial"/>
          <w:b/>
          <w:bCs/>
          <w:i/>
          <w:iCs/>
          <w:color w:val="000000"/>
          <w:szCs w:val="18"/>
          <w:u w:val="single"/>
        </w:rPr>
        <w:t>Wavier</w:t>
      </w:r>
    </w:p>
    <w:p w14:paraId="77AAE70B" w14:textId="55691D93" w:rsidR="0097172C" w:rsidRDefault="0097172C" w:rsidP="00E1245B">
      <w:pPr>
        <w:shd w:val="clear" w:color="auto" w:fill="FFFFFF"/>
        <w:spacing w:after="0" w:line="240" w:lineRule="auto"/>
        <w:jc w:val="both"/>
        <w:rPr>
          <w:rFonts w:ascii="Arial" w:eastAsia="Times New Roman" w:hAnsi="Arial" w:cs="Arial"/>
          <w:b/>
          <w:bCs/>
          <w:i/>
          <w:iCs/>
          <w:color w:val="000000"/>
          <w:szCs w:val="18"/>
        </w:rPr>
      </w:pPr>
      <w:r w:rsidRPr="00E1245B">
        <w:rPr>
          <w:rFonts w:ascii="Arial" w:eastAsia="Times New Roman" w:hAnsi="Arial" w:cs="Arial"/>
          <w:b/>
          <w:bCs/>
          <w:i/>
          <w:iCs/>
          <w:color w:val="000000"/>
          <w:szCs w:val="18"/>
        </w:rPr>
        <w:t xml:space="preserve">This memo along with our original survey guidelines will serve as your waiver &amp; reservation only when you return a response that you have read and understood the plan in its entirety to the Parish Office to Suzanne Riddle at  </w:t>
      </w:r>
      <w:hyperlink r:id="rId23" w:history="1">
        <w:r w:rsidRPr="00E1245B">
          <w:rPr>
            <w:rStyle w:val="Hyperlink"/>
            <w:rFonts w:ascii="Arial" w:eastAsia="Times New Roman" w:hAnsi="Arial" w:cs="Arial"/>
            <w:b/>
            <w:bCs/>
            <w:i/>
            <w:iCs/>
            <w:szCs w:val="18"/>
          </w:rPr>
          <w:t>saintdavidschurch@comcast.net</w:t>
        </w:r>
      </w:hyperlink>
      <w:r w:rsidRPr="00E1245B">
        <w:rPr>
          <w:rFonts w:ascii="Arial" w:eastAsia="Times New Roman" w:hAnsi="Arial" w:cs="Arial"/>
          <w:b/>
          <w:bCs/>
          <w:i/>
          <w:iCs/>
          <w:color w:val="000000"/>
          <w:szCs w:val="18"/>
        </w:rPr>
        <w:t xml:space="preserve"> one week prior to re-opening date.</w:t>
      </w:r>
    </w:p>
    <w:p w14:paraId="666773AF" w14:textId="77777777" w:rsidR="00E1245B" w:rsidRPr="00E1245B" w:rsidRDefault="00E1245B" w:rsidP="00E1245B">
      <w:pPr>
        <w:shd w:val="clear" w:color="auto" w:fill="FFFFFF"/>
        <w:spacing w:after="0" w:line="240" w:lineRule="auto"/>
        <w:jc w:val="both"/>
        <w:rPr>
          <w:rFonts w:ascii="Arial" w:eastAsia="Times New Roman" w:hAnsi="Arial" w:cs="Arial"/>
          <w:b/>
          <w:bCs/>
          <w:i/>
          <w:iCs/>
          <w:color w:val="000000"/>
          <w:szCs w:val="18"/>
        </w:rPr>
      </w:pPr>
    </w:p>
    <w:p w14:paraId="3CA06D3D" w14:textId="718B9905" w:rsidR="0097172C" w:rsidRPr="00E1245B" w:rsidRDefault="0097172C" w:rsidP="00E1245B">
      <w:pPr>
        <w:shd w:val="clear" w:color="auto" w:fill="FFFFFF"/>
        <w:spacing w:after="0" w:line="240" w:lineRule="auto"/>
        <w:jc w:val="both"/>
        <w:rPr>
          <w:rFonts w:ascii="Arial" w:eastAsia="Times New Roman" w:hAnsi="Arial" w:cs="Arial"/>
          <w:b/>
          <w:bCs/>
          <w:i/>
          <w:iCs/>
          <w:color w:val="000000"/>
          <w:szCs w:val="18"/>
        </w:rPr>
      </w:pPr>
    </w:p>
    <w:p w14:paraId="137A492F" w14:textId="6323FA3E" w:rsidR="0097172C" w:rsidRPr="00E1245B" w:rsidRDefault="0097172C" w:rsidP="00E1245B">
      <w:pPr>
        <w:shd w:val="clear" w:color="auto" w:fill="FFFFFF"/>
        <w:spacing w:after="0" w:line="240" w:lineRule="auto"/>
        <w:jc w:val="both"/>
        <w:rPr>
          <w:rFonts w:ascii="Arial" w:eastAsia="Times New Roman" w:hAnsi="Arial" w:cs="Arial"/>
          <w:b/>
          <w:bCs/>
          <w:i/>
          <w:iCs/>
          <w:color w:val="000000"/>
          <w:szCs w:val="18"/>
          <w:u w:val="single"/>
        </w:rPr>
      </w:pPr>
      <w:r w:rsidRPr="00E1245B">
        <w:rPr>
          <w:rFonts w:ascii="Arial" w:eastAsia="Times New Roman" w:hAnsi="Arial" w:cs="Arial"/>
          <w:b/>
          <w:bCs/>
          <w:i/>
          <w:iCs/>
          <w:color w:val="000000"/>
          <w:szCs w:val="18"/>
          <w:u w:val="single"/>
        </w:rPr>
        <w:t>Reservations</w:t>
      </w:r>
    </w:p>
    <w:p w14:paraId="1B96C764" w14:textId="2FC43D69" w:rsidR="0097172C" w:rsidRPr="00E1245B" w:rsidRDefault="0097172C" w:rsidP="00E1245B">
      <w:pPr>
        <w:shd w:val="clear" w:color="auto" w:fill="FFFFFF"/>
        <w:spacing w:after="0" w:line="240" w:lineRule="auto"/>
        <w:jc w:val="both"/>
        <w:rPr>
          <w:rFonts w:ascii="Arial" w:eastAsia="Times New Roman" w:hAnsi="Arial" w:cs="Arial"/>
          <w:b/>
          <w:bCs/>
          <w:i/>
          <w:iCs/>
          <w:color w:val="000000"/>
          <w:szCs w:val="18"/>
        </w:rPr>
      </w:pPr>
      <w:r w:rsidRPr="00E1245B">
        <w:rPr>
          <w:rFonts w:ascii="Arial" w:eastAsia="Times New Roman" w:hAnsi="Arial" w:cs="Arial"/>
          <w:b/>
          <w:bCs/>
          <w:i/>
          <w:iCs/>
          <w:color w:val="000000"/>
          <w:szCs w:val="18"/>
        </w:rPr>
        <w:t>You will be notified which Sunday mass and time you are scheduled for by email thereafter.</w:t>
      </w:r>
    </w:p>
    <w:p w14:paraId="441FC126" w14:textId="2A151560" w:rsidR="0097172C" w:rsidRDefault="0097172C" w:rsidP="00E33F99">
      <w:pPr>
        <w:shd w:val="clear" w:color="auto" w:fill="FFFFFF"/>
        <w:spacing w:after="0" w:line="240" w:lineRule="auto"/>
        <w:rPr>
          <w:rFonts w:ascii="Lucida Sans Unicode" w:eastAsia="Times New Roman" w:hAnsi="Lucida Sans Unicode" w:cs="Lucida Sans Unicode"/>
          <w:i/>
          <w:iCs/>
          <w:color w:val="000000"/>
        </w:rPr>
      </w:pPr>
    </w:p>
    <w:p w14:paraId="5EAB03DD" w14:textId="61C01E1C" w:rsidR="006A0F97" w:rsidRDefault="006A0F97" w:rsidP="00125397">
      <w:pPr>
        <w:jc w:val="both"/>
        <w:rPr>
          <w:b/>
          <w:bCs/>
          <w:color w:val="000000" w:themeColor="text1"/>
        </w:rPr>
      </w:pPr>
    </w:p>
    <w:p w14:paraId="1C770D4E" w14:textId="77777777" w:rsidR="00E1245B" w:rsidRDefault="00E1245B" w:rsidP="006A0F97">
      <w:pPr>
        <w:jc w:val="center"/>
        <w:rPr>
          <w:b/>
          <w:bCs/>
          <w:sz w:val="28"/>
          <w:szCs w:val="28"/>
          <w:u w:val="single"/>
        </w:rPr>
      </w:pPr>
    </w:p>
    <w:p w14:paraId="29CDEF78" w14:textId="77777777" w:rsidR="00E1245B" w:rsidRDefault="00E1245B" w:rsidP="00E1245B">
      <w:pPr>
        <w:jc w:val="center"/>
        <w:rPr>
          <w:b/>
          <w:bCs/>
          <w:color w:val="2E74B5" w:themeColor="accent1" w:themeShade="BF"/>
          <w:sz w:val="28"/>
          <w:szCs w:val="28"/>
          <w:u w:val="single"/>
        </w:rPr>
      </w:pPr>
    </w:p>
    <w:p w14:paraId="1E463B16" w14:textId="075574FE" w:rsidR="00E1245B" w:rsidRPr="00E1245B" w:rsidRDefault="006A0F97" w:rsidP="00E1245B">
      <w:pPr>
        <w:jc w:val="center"/>
        <w:rPr>
          <w:b/>
          <w:bCs/>
          <w:color w:val="2E74B5" w:themeColor="accent1" w:themeShade="BF"/>
          <w:sz w:val="28"/>
          <w:szCs w:val="28"/>
          <w:u w:val="single"/>
        </w:rPr>
      </w:pPr>
      <w:r w:rsidRPr="00E1245B">
        <w:rPr>
          <w:b/>
          <w:bCs/>
          <w:color w:val="2E74B5" w:themeColor="accent1" w:themeShade="BF"/>
          <w:sz w:val="28"/>
          <w:szCs w:val="28"/>
          <w:u w:val="single"/>
        </w:rPr>
        <w:t>Social Media &amp; E-News Information</w:t>
      </w:r>
    </w:p>
    <w:p w14:paraId="04D549A1" w14:textId="112EB445" w:rsidR="006A0F97" w:rsidRPr="00E1245B" w:rsidRDefault="006A0F97" w:rsidP="00E1245B">
      <w:pPr>
        <w:jc w:val="both"/>
        <w:rPr>
          <w:bCs/>
          <w:sz w:val="20"/>
        </w:rPr>
      </w:pPr>
      <w:r w:rsidRPr="00E1245B">
        <w:rPr>
          <w:bCs/>
          <w:sz w:val="20"/>
        </w:rPr>
        <w:t xml:space="preserve">Upon Diocesan approval of our EEP, using our Social Media platforms and E-Newsletter distribution system, a memo will be distributed to all household informing them of our plan details as it pertains to each individuals responsibility to re-gather, for keeping everyone a safe and healthy as possible. </w:t>
      </w:r>
    </w:p>
    <w:p w14:paraId="0E8F20C0" w14:textId="263971F3" w:rsidR="006A0F97" w:rsidRPr="00E1245B" w:rsidRDefault="006A0F97" w:rsidP="00E1245B">
      <w:pPr>
        <w:jc w:val="both"/>
        <w:rPr>
          <w:b/>
          <w:bCs/>
          <w:sz w:val="20"/>
        </w:rPr>
      </w:pPr>
      <w:r w:rsidRPr="00E1245B">
        <w:rPr>
          <w:b/>
          <w:bCs/>
          <w:sz w:val="20"/>
        </w:rPr>
        <w:t>Notes:</w:t>
      </w:r>
    </w:p>
    <w:p w14:paraId="624C71FD" w14:textId="39AA4A0A" w:rsidR="006A0F97" w:rsidRPr="00E1245B" w:rsidRDefault="006A0F97" w:rsidP="00E1245B">
      <w:pPr>
        <w:pStyle w:val="ListParagraph"/>
        <w:numPr>
          <w:ilvl w:val="0"/>
          <w:numId w:val="20"/>
        </w:numPr>
        <w:jc w:val="both"/>
        <w:rPr>
          <w:color w:val="000000" w:themeColor="text1"/>
          <w:sz w:val="20"/>
        </w:rPr>
      </w:pPr>
      <w:r w:rsidRPr="00E1245B">
        <w:rPr>
          <w:color w:val="000000" w:themeColor="text1"/>
          <w:sz w:val="20"/>
        </w:rPr>
        <w:t>On-going communication with membership via bi-weekly &amp; weekly newsletters</w:t>
      </w:r>
    </w:p>
    <w:p w14:paraId="54E72152" w14:textId="49599944" w:rsidR="006A0F97" w:rsidRPr="00E1245B" w:rsidRDefault="006A0F97" w:rsidP="00E1245B">
      <w:pPr>
        <w:pStyle w:val="ListParagraph"/>
        <w:numPr>
          <w:ilvl w:val="0"/>
          <w:numId w:val="20"/>
        </w:numPr>
        <w:jc w:val="both"/>
        <w:rPr>
          <w:color w:val="000000" w:themeColor="text1"/>
          <w:sz w:val="20"/>
        </w:rPr>
      </w:pPr>
      <w:r w:rsidRPr="00E1245B">
        <w:rPr>
          <w:color w:val="000000" w:themeColor="text1"/>
          <w:sz w:val="20"/>
        </w:rPr>
        <w:t>Individual phone calls to those without on-line presence</w:t>
      </w:r>
    </w:p>
    <w:p w14:paraId="0D59A0E5" w14:textId="4750A80F" w:rsidR="006A0F97" w:rsidRPr="00E1245B" w:rsidRDefault="006A0F97" w:rsidP="00E1245B">
      <w:pPr>
        <w:pStyle w:val="ListParagraph"/>
        <w:numPr>
          <w:ilvl w:val="0"/>
          <w:numId w:val="20"/>
        </w:numPr>
        <w:jc w:val="both"/>
        <w:rPr>
          <w:color w:val="000000" w:themeColor="text1"/>
          <w:sz w:val="20"/>
        </w:rPr>
      </w:pPr>
      <w:r w:rsidRPr="00E1245B">
        <w:rPr>
          <w:color w:val="000000" w:themeColor="text1"/>
          <w:sz w:val="20"/>
        </w:rPr>
        <w:t>Social media via FB and website for continual up-to-date communication</w:t>
      </w:r>
    </w:p>
    <w:p w14:paraId="7C4C300C" w14:textId="11BCF3AA" w:rsidR="006A0F97" w:rsidRPr="00E1245B" w:rsidRDefault="006A0F97" w:rsidP="00E1245B">
      <w:pPr>
        <w:pStyle w:val="ListParagraph"/>
        <w:numPr>
          <w:ilvl w:val="0"/>
          <w:numId w:val="20"/>
        </w:numPr>
        <w:jc w:val="both"/>
        <w:rPr>
          <w:color w:val="000000" w:themeColor="text1"/>
          <w:sz w:val="20"/>
        </w:rPr>
      </w:pPr>
      <w:r w:rsidRPr="00E1245B">
        <w:rPr>
          <w:color w:val="000000" w:themeColor="text1"/>
          <w:sz w:val="20"/>
        </w:rPr>
        <w:t xml:space="preserve">Youtube Channel for posting of mass videos, </w:t>
      </w:r>
      <w:r w:rsidR="00B62F34" w:rsidRPr="00E1245B">
        <w:rPr>
          <w:color w:val="000000" w:themeColor="text1"/>
          <w:sz w:val="20"/>
        </w:rPr>
        <w:t>specials,</w:t>
      </w:r>
      <w:r w:rsidRPr="00E1245B">
        <w:rPr>
          <w:color w:val="000000" w:themeColor="text1"/>
          <w:sz w:val="20"/>
        </w:rPr>
        <w:t xml:space="preserve"> and announcements along with weekly and periodic messages</w:t>
      </w:r>
    </w:p>
    <w:p w14:paraId="46E196F0" w14:textId="77777777" w:rsidR="003D6B76" w:rsidRDefault="003D6B76" w:rsidP="004D4163">
      <w:pPr>
        <w:rPr>
          <w:color w:val="000000" w:themeColor="text1"/>
          <w:sz w:val="24"/>
          <w:szCs w:val="24"/>
        </w:rPr>
      </w:pPr>
    </w:p>
    <w:p w14:paraId="67ECDD94" w14:textId="77777777" w:rsidR="00E1245B" w:rsidRDefault="00E1245B" w:rsidP="004D4163">
      <w:pPr>
        <w:rPr>
          <w:color w:val="000000" w:themeColor="text1"/>
          <w:sz w:val="24"/>
          <w:szCs w:val="24"/>
        </w:rPr>
      </w:pPr>
    </w:p>
    <w:p w14:paraId="13A071DA" w14:textId="77777777" w:rsidR="00E1245B" w:rsidRDefault="00E1245B" w:rsidP="004D4163">
      <w:pPr>
        <w:rPr>
          <w:color w:val="000000" w:themeColor="text1"/>
          <w:sz w:val="24"/>
          <w:szCs w:val="24"/>
        </w:rPr>
      </w:pPr>
    </w:p>
    <w:p w14:paraId="0D3C6801" w14:textId="77777777" w:rsidR="00E1245B" w:rsidRPr="004D4163" w:rsidRDefault="00E1245B" w:rsidP="004D4163">
      <w:pPr>
        <w:rPr>
          <w:color w:val="000000" w:themeColor="text1"/>
          <w:sz w:val="24"/>
          <w:szCs w:val="24"/>
        </w:rPr>
      </w:pPr>
    </w:p>
    <w:p w14:paraId="5059724C" w14:textId="5F8BE8D5" w:rsidR="004D4163" w:rsidRPr="00E1245B" w:rsidRDefault="004D4163" w:rsidP="004D4163">
      <w:pPr>
        <w:jc w:val="center"/>
        <w:rPr>
          <w:b/>
          <w:bCs/>
          <w:color w:val="2E74B5" w:themeColor="accent1" w:themeShade="BF"/>
          <w:sz w:val="28"/>
          <w:szCs w:val="28"/>
          <w:u w:val="single"/>
        </w:rPr>
      </w:pPr>
      <w:r w:rsidRPr="00E1245B">
        <w:rPr>
          <w:b/>
          <w:bCs/>
          <w:color w:val="2E74B5" w:themeColor="accent1" w:themeShade="BF"/>
          <w:sz w:val="28"/>
          <w:szCs w:val="28"/>
          <w:u w:val="single"/>
        </w:rPr>
        <w:t>Procedures for Shutdown &amp; Deep Cleaning</w:t>
      </w:r>
    </w:p>
    <w:p w14:paraId="335A8D6B" w14:textId="7F8B29B5" w:rsidR="004D4163" w:rsidRPr="00E1245B" w:rsidRDefault="00B24168" w:rsidP="009562F9">
      <w:pPr>
        <w:pStyle w:val="ListParagraph"/>
        <w:numPr>
          <w:ilvl w:val="0"/>
          <w:numId w:val="21"/>
        </w:numPr>
        <w:jc w:val="both"/>
        <w:rPr>
          <w:color w:val="000000" w:themeColor="text1"/>
          <w:sz w:val="20"/>
        </w:rPr>
      </w:pPr>
      <w:r w:rsidRPr="00E1245B">
        <w:rPr>
          <w:color w:val="000000" w:themeColor="text1"/>
          <w:sz w:val="20"/>
        </w:rPr>
        <w:t xml:space="preserve">Diocesan mandate </w:t>
      </w:r>
      <w:r w:rsidR="004D4163" w:rsidRPr="00E1245B">
        <w:rPr>
          <w:color w:val="000000" w:themeColor="text1"/>
          <w:sz w:val="20"/>
        </w:rPr>
        <w:t xml:space="preserve">due to increased county statistics </w:t>
      </w:r>
    </w:p>
    <w:p w14:paraId="16DEA138" w14:textId="687D8922" w:rsidR="006A0F97" w:rsidRPr="00E1245B" w:rsidRDefault="004D4163" w:rsidP="009562F9">
      <w:pPr>
        <w:pStyle w:val="ListParagraph"/>
        <w:numPr>
          <w:ilvl w:val="0"/>
          <w:numId w:val="21"/>
        </w:numPr>
        <w:jc w:val="both"/>
        <w:rPr>
          <w:color w:val="000000" w:themeColor="text1"/>
          <w:sz w:val="20"/>
        </w:rPr>
      </w:pPr>
      <w:r w:rsidRPr="00E1245B">
        <w:rPr>
          <w:color w:val="000000" w:themeColor="text1"/>
          <w:sz w:val="20"/>
        </w:rPr>
        <w:t>Quarantine (14-day) after an outbreak or positive case</w:t>
      </w:r>
    </w:p>
    <w:p w14:paraId="3302BDEF" w14:textId="3692AB2A" w:rsidR="00651BB0" w:rsidRPr="00E1245B" w:rsidRDefault="00651BB0" w:rsidP="009562F9">
      <w:pPr>
        <w:pStyle w:val="ListParagraph"/>
        <w:numPr>
          <w:ilvl w:val="1"/>
          <w:numId w:val="21"/>
        </w:numPr>
        <w:jc w:val="both"/>
        <w:rPr>
          <w:color w:val="000000" w:themeColor="text1"/>
          <w:sz w:val="20"/>
        </w:rPr>
      </w:pPr>
      <w:r w:rsidRPr="00E1245B">
        <w:rPr>
          <w:color w:val="000000" w:themeColor="text1"/>
          <w:sz w:val="20"/>
        </w:rPr>
        <w:t xml:space="preserve">Contact tracing begins through </w:t>
      </w:r>
      <w:r w:rsidR="0095487C" w:rsidRPr="00E1245B">
        <w:rPr>
          <w:color w:val="000000" w:themeColor="text1"/>
          <w:sz w:val="20"/>
        </w:rPr>
        <w:t>CDC/</w:t>
      </w:r>
      <w:r w:rsidRPr="00E1245B">
        <w:rPr>
          <w:color w:val="000000" w:themeColor="text1"/>
          <w:sz w:val="20"/>
        </w:rPr>
        <w:t>Health Department</w:t>
      </w:r>
    </w:p>
    <w:p w14:paraId="49DA5F5D" w14:textId="18CBF945" w:rsidR="00651BB0" w:rsidRPr="00E1245B" w:rsidRDefault="00651BB0" w:rsidP="009562F9">
      <w:pPr>
        <w:pStyle w:val="ListParagraph"/>
        <w:numPr>
          <w:ilvl w:val="1"/>
          <w:numId w:val="21"/>
        </w:numPr>
        <w:jc w:val="both"/>
        <w:rPr>
          <w:color w:val="000000" w:themeColor="text1"/>
          <w:sz w:val="20"/>
        </w:rPr>
      </w:pPr>
      <w:r w:rsidRPr="00E1245B">
        <w:rPr>
          <w:color w:val="000000" w:themeColor="text1"/>
          <w:sz w:val="20"/>
        </w:rPr>
        <w:t>Immediate Shutdown and Deep Cleaning</w:t>
      </w:r>
    </w:p>
    <w:p w14:paraId="1C70F666" w14:textId="33BD46A5" w:rsidR="00651BB0" w:rsidRPr="00E1245B" w:rsidRDefault="00651BB0" w:rsidP="009562F9">
      <w:pPr>
        <w:pStyle w:val="ListParagraph"/>
        <w:numPr>
          <w:ilvl w:val="1"/>
          <w:numId w:val="21"/>
        </w:numPr>
        <w:jc w:val="both"/>
        <w:rPr>
          <w:color w:val="000000" w:themeColor="text1"/>
          <w:sz w:val="20"/>
        </w:rPr>
      </w:pPr>
      <w:r w:rsidRPr="00E1245B">
        <w:rPr>
          <w:color w:val="000000" w:themeColor="text1"/>
          <w:sz w:val="20"/>
        </w:rPr>
        <w:t>Immediate notification of all members of closure</w:t>
      </w:r>
    </w:p>
    <w:p w14:paraId="7F4C005A" w14:textId="1083D7F6" w:rsidR="00B24168" w:rsidRPr="00E1245B" w:rsidRDefault="00B24168" w:rsidP="009562F9">
      <w:pPr>
        <w:pStyle w:val="ListParagraph"/>
        <w:numPr>
          <w:ilvl w:val="1"/>
          <w:numId w:val="21"/>
        </w:numPr>
        <w:jc w:val="both"/>
        <w:rPr>
          <w:color w:val="000000" w:themeColor="text1"/>
          <w:sz w:val="20"/>
        </w:rPr>
      </w:pPr>
      <w:r w:rsidRPr="00E1245B">
        <w:rPr>
          <w:color w:val="000000" w:themeColor="text1"/>
          <w:sz w:val="20"/>
        </w:rPr>
        <w:t>Subsequent notification of all members with re-opening information</w:t>
      </w:r>
    </w:p>
    <w:p w14:paraId="48C38B2B" w14:textId="14DC783A" w:rsidR="00B51C5B" w:rsidRPr="00E1245B" w:rsidRDefault="0095487C" w:rsidP="00E1245B">
      <w:pPr>
        <w:jc w:val="both"/>
        <w:rPr>
          <w:rFonts w:ascii="Arial" w:hAnsi="Arial" w:cs="Arial"/>
          <w:color w:val="000000" w:themeColor="text1"/>
          <w:sz w:val="20"/>
        </w:rPr>
      </w:pPr>
      <w:r w:rsidRPr="00E1245B">
        <w:rPr>
          <w:rFonts w:ascii="Arial" w:hAnsi="Arial" w:cs="Arial"/>
          <w:color w:val="000000"/>
          <w:sz w:val="20"/>
          <w:shd w:val="clear" w:color="auto" w:fill="FFFFFF"/>
        </w:rPr>
        <w:t>“</w:t>
      </w:r>
      <w:r w:rsidR="00B51C5B" w:rsidRPr="00E1245B">
        <w:rPr>
          <w:rFonts w:ascii="Arial" w:hAnsi="Arial" w:cs="Arial"/>
          <w:color w:val="000000"/>
          <w:sz w:val="20"/>
          <w:shd w:val="clear" w:color="auto" w:fill="FFFFFF"/>
        </w:rPr>
        <w:t>A contact investigation often starts with a phone call to a </w:t>
      </w:r>
      <w:hyperlink r:id="rId24" w:history="1">
        <w:r w:rsidR="00B51C5B" w:rsidRPr="00E1245B">
          <w:rPr>
            <w:rFonts w:ascii="Arial" w:hAnsi="Arial" w:cs="Arial"/>
            <w:color w:val="075290"/>
            <w:sz w:val="20"/>
            <w:u w:val="single"/>
            <w:shd w:val="clear" w:color="auto" w:fill="FFFFFF"/>
          </w:rPr>
          <w:t>CDC Quarantine Station</w:t>
        </w:r>
      </w:hyperlink>
      <w:r w:rsidR="00B51C5B" w:rsidRPr="00E1245B">
        <w:rPr>
          <w:rFonts w:ascii="Arial" w:hAnsi="Arial" w:cs="Arial"/>
          <w:color w:val="000000"/>
          <w:sz w:val="20"/>
          <w:shd w:val="clear" w:color="auto" w:fill="FFFFFF"/>
        </w:rPr>
        <w:t> or from the patient, hospital or Health Department.</w:t>
      </w:r>
      <w:r w:rsidRPr="00E1245B">
        <w:rPr>
          <w:rFonts w:ascii="Arial" w:hAnsi="Arial" w:cs="Arial"/>
          <w:color w:val="000000"/>
          <w:sz w:val="20"/>
          <w:shd w:val="clear" w:color="auto" w:fill="FFFFFF"/>
        </w:rPr>
        <w:t>”</w:t>
      </w:r>
    </w:p>
    <w:p w14:paraId="47800869" w14:textId="487CC0DC" w:rsidR="00B51C5B" w:rsidRPr="00E1245B" w:rsidRDefault="0095487C" w:rsidP="00E1245B">
      <w:pPr>
        <w:pStyle w:val="NormalWeb"/>
        <w:spacing w:before="0" w:beforeAutospacing="0"/>
        <w:jc w:val="both"/>
        <w:rPr>
          <w:rFonts w:ascii="Arial" w:hAnsi="Arial" w:cs="Arial"/>
          <w:color w:val="000000"/>
          <w:sz w:val="20"/>
          <w:szCs w:val="20"/>
        </w:rPr>
      </w:pPr>
      <w:r w:rsidRPr="00E1245B">
        <w:rPr>
          <w:rFonts w:ascii="Arial" w:hAnsi="Arial" w:cs="Arial"/>
          <w:color w:val="000000"/>
          <w:sz w:val="20"/>
          <w:szCs w:val="20"/>
        </w:rPr>
        <w:t>“</w:t>
      </w:r>
      <w:r w:rsidR="00B51C5B" w:rsidRPr="00E1245B">
        <w:rPr>
          <w:rFonts w:ascii="Arial" w:hAnsi="Arial" w:cs="Arial"/>
          <w:color w:val="000000"/>
          <w:sz w:val="20"/>
          <w:szCs w:val="20"/>
        </w:rPr>
        <w:t>CDC does not release any information about the index patient or the contacts to anyone other than public health staff working on the investigation.</w:t>
      </w:r>
      <w:r w:rsidRPr="00E1245B">
        <w:rPr>
          <w:rFonts w:ascii="Arial" w:hAnsi="Arial" w:cs="Arial"/>
          <w:color w:val="000000"/>
          <w:sz w:val="20"/>
          <w:szCs w:val="20"/>
        </w:rPr>
        <w:t>”</w:t>
      </w:r>
    </w:p>
    <w:p w14:paraId="66AE2E5F" w14:textId="5578B102" w:rsidR="00B51C5B" w:rsidRPr="00E1245B" w:rsidRDefault="0095487C" w:rsidP="00E1245B">
      <w:pPr>
        <w:pStyle w:val="NormalWeb"/>
        <w:spacing w:before="0" w:beforeAutospacing="0" w:after="0" w:afterAutospacing="0"/>
        <w:jc w:val="both"/>
        <w:rPr>
          <w:rFonts w:ascii="Arial" w:hAnsi="Arial" w:cs="Arial"/>
          <w:color w:val="000000"/>
          <w:sz w:val="20"/>
          <w:szCs w:val="20"/>
        </w:rPr>
      </w:pPr>
      <w:r w:rsidRPr="00E1245B">
        <w:rPr>
          <w:rFonts w:ascii="Arial" w:hAnsi="Arial" w:cs="Arial"/>
          <w:color w:val="000000"/>
          <w:sz w:val="20"/>
          <w:szCs w:val="20"/>
        </w:rPr>
        <w:t>“</w:t>
      </w:r>
      <w:r w:rsidR="00B51C5B" w:rsidRPr="00E1245B">
        <w:rPr>
          <w:rFonts w:ascii="Arial" w:hAnsi="Arial" w:cs="Arial"/>
          <w:color w:val="000000"/>
          <w:sz w:val="20"/>
          <w:szCs w:val="20"/>
        </w:rPr>
        <w:t>This information is protected, and access is strictly limited to public health use.</w:t>
      </w:r>
      <w:r w:rsidRPr="00E1245B">
        <w:rPr>
          <w:rFonts w:ascii="Arial" w:hAnsi="Arial" w:cs="Arial"/>
          <w:color w:val="000000"/>
          <w:sz w:val="20"/>
          <w:szCs w:val="20"/>
        </w:rPr>
        <w:t>”</w:t>
      </w:r>
    </w:p>
    <w:p w14:paraId="122B8B79" w14:textId="77777777" w:rsidR="00B24168" w:rsidRPr="00E1245B" w:rsidRDefault="00B24168" w:rsidP="00E1245B">
      <w:pPr>
        <w:pStyle w:val="NormalWeb"/>
        <w:spacing w:before="0" w:beforeAutospacing="0" w:after="0" w:afterAutospacing="0"/>
        <w:jc w:val="both"/>
        <w:rPr>
          <w:rFonts w:ascii="Arial" w:hAnsi="Arial" w:cs="Arial"/>
          <w:color w:val="000000"/>
          <w:sz w:val="20"/>
          <w:szCs w:val="20"/>
        </w:rPr>
      </w:pPr>
    </w:p>
    <w:p w14:paraId="3EB15D51" w14:textId="60C14B7B" w:rsidR="00CF5D20" w:rsidRPr="00E1245B" w:rsidRDefault="00B24168" w:rsidP="00E1245B">
      <w:pPr>
        <w:pStyle w:val="ListParagraph"/>
        <w:numPr>
          <w:ilvl w:val="0"/>
          <w:numId w:val="22"/>
        </w:numPr>
        <w:jc w:val="both"/>
        <w:rPr>
          <w:rFonts w:cstheme="minorHAnsi"/>
          <w:color w:val="000000" w:themeColor="text1"/>
          <w:sz w:val="20"/>
        </w:rPr>
      </w:pPr>
      <w:r w:rsidRPr="00E1245B">
        <w:rPr>
          <w:rFonts w:cstheme="minorHAnsi"/>
          <w:color w:val="000000"/>
          <w:sz w:val="20"/>
        </w:rPr>
        <w:t>Whether an individual has contracted Covid or has any other medical or personal issue is considered private, unless they specifically request that they be put on a prayer list their name/information is not to be divulged or disseminated in any manner. That individual is henceforth referred to as a member or been associated with St. David’s (non-specific as to school or church or community group).</w:t>
      </w:r>
    </w:p>
    <w:p w14:paraId="37F5CAD9" w14:textId="187277D6" w:rsidR="003D6B76" w:rsidRPr="006A0F97" w:rsidRDefault="00CF5D20" w:rsidP="006A0F97">
      <w:pPr>
        <w:rPr>
          <w:b/>
          <w:bCs/>
          <w:color w:val="000000" w:themeColor="text1"/>
          <w:sz w:val="24"/>
          <w:szCs w:val="24"/>
        </w:rPr>
      </w:pPr>
      <w:r>
        <w:rPr>
          <w:b/>
          <w:bCs/>
          <w:noProof/>
          <w:color w:val="000000" w:themeColor="text1"/>
          <w:sz w:val="24"/>
          <w:szCs w:val="24"/>
          <w:lang w:eastAsia="en-US"/>
        </w:rPr>
        <w:lastRenderedPageBreak/>
        <w:drawing>
          <wp:inline distT="0" distB="0" distL="0" distR="0" wp14:anchorId="034EA42F" wp14:editId="72D4E370">
            <wp:extent cx="5509260" cy="772904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922.jpg.png"/>
                    <pic:cNvPicPr/>
                  </pic:nvPicPr>
                  <pic:blipFill rotWithShape="1">
                    <a:blip r:embed="rId25">
                      <a:extLst>
                        <a:ext uri="{28A0092B-C50C-407E-A947-70E740481C1C}">
                          <a14:useLocalDpi xmlns:a14="http://schemas.microsoft.com/office/drawing/2010/main" val="0"/>
                        </a:ext>
                      </a:extLst>
                    </a:blip>
                    <a:srcRect l="13686" t="7796" r="8931" b="10783"/>
                    <a:stretch/>
                  </pic:blipFill>
                  <pic:spPr bwMode="auto">
                    <a:xfrm>
                      <a:off x="0" y="0"/>
                      <a:ext cx="5517426" cy="7740504"/>
                    </a:xfrm>
                    <a:prstGeom prst="rect">
                      <a:avLst/>
                    </a:prstGeom>
                    <a:ln>
                      <a:noFill/>
                    </a:ln>
                    <a:extLst>
                      <a:ext uri="{53640926-AAD7-44D8-BBD7-CCE9431645EC}">
                        <a14:shadowObscured xmlns:a14="http://schemas.microsoft.com/office/drawing/2010/main"/>
                      </a:ext>
                    </a:extLst>
                  </pic:spPr>
                </pic:pic>
              </a:graphicData>
            </a:graphic>
          </wp:inline>
        </w:drawing>
      </w:r>
      <w:r>
        <w:rPr>
          <w:b/>
          <w:bCs/>
          <w:noProof/>
          <w:color w:val="000000" w:themeColor="text1"/>
          <w:sz w:val="24"/>
          <w:szCs w:val="24"/>
          <w:lang w:eastAsia="en-US"/>
        </w:rPr>
        <w:lastRenderedPageBreak/>
        <w:drawing>
          <wp:inline distT="0" distB="0" distL="0" distR="0" wp14:anchorId="5048E60B" wp14:editId="7EAF03C4">
            <wp:extent cx="5661660" cy="7818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923.jpg.png"/>
                    <pic:cNvPicPr/>
                  </pic:nvPicPr>
                  <pic:blipFill rotWithShape="1">
                    <a:blip r:embed="rId26">
                      <a:extLst>
                        <a:ext uri="{28A0092B-C50C-407E-A947-70E740481C1C}">
                          <a14:useLocalDpi xmlns:a14="http://schemas.microsoft.com/office/drawing/2010/main" val="0"/>
                        </a:ext>
                      </a:extLst>
                    </a:blip>
                    <a:srcRect l="8541" t="10414" r="10899" b="6151"/>
                    <a:stretch/>
                  </pic:blipFill>
                  <pic:spPr bwMode="auto">
                    <a:xfrm>
                      <a:off x="0" y="0"/>
                      <a:ext cx="5674747" cy="7836337"/>
                    </a:xfrm>
                    <a:prstGeom prst="rect">
                      <a:avLst/>
                    </a:prstGeom>
                    <a:ln>
                      <a:noFill/>
                    </a:ln>
                    <a:extLst>
                      <a:ext uri="{53640926-AAD7-44D8-BBD7-CCE9431645EC}">
                        <a14:shadowObscured xmlns:a14="http://schemas.microsoft.com/office/drawing/2010/main"/>
                      </a:ext>
                    </a:extLst>
                  </pic:spPr>
                </pic:pic>
              </a:graphicData>
            </a:graphic>
          </wp:inline>
        </w:drawing>
      </w:r>
      <w:r w:rsidR="003D6B76">
        <w:rPr>
          <w:b/>
          <w:bCs/>
          <w:color w:val="000000" w:themeColor="text1"/>
          <w:sz w:val="24"/>
          <w:szCs w:val="24"/>
        </w:rPr>
        <w:t xml:space="preserve"> </w:t>
      </w:r>
    </w:p>
    <w:sectPr w:rsidR="003D6B76" w:rsidRPr="006A0F97">
      <w:headerReference w:type="default" r:id="rId27"/>
      <w:footerReference w:type="default" r:id="rId28"/>
      <w:pgSz w:w="12240" w:h="15840" w:code="1"/>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89308" w14:textId="77777777" w:rsidR="005F7CAF" w:rsidRDefault="005F7CAF">
      <w:pPr>
        <w:spacing w:after="0" w:line="240" w:lineRule="auto"/>
      </w:pPr>
      <w:r>
        <w:separator/>
      </w:r>
    </w:p>
  </w:endnote>
  <w:endnote w:type="continuationSeparator" w:id="0">
    <w:p w14:paraId="7E9D9651" w14:textId="77777777" w:rsidR="005F7CAF" w:rsidRDefault="005F7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358277439"/>
      <w:docPartObj>
        <w:docPartGallery w:val="Page Numbers (Bottom of Page)"/>
        <w:docPartUnique/>
      </w:docPartObj>
    </w:sdtPr>
    <w:sdtEndPr>
      <w:rPr>
        <w:noProof/>
      </w:rPr>
    </w:sdtEndPr>
    <w:sdtContent>
      <w:p w14:paraId="5D0E0F99" w14:textId="69080FCD" w:rsidR="005F7CAF" w:rsidRDefault="005F7CAF">
        <w:pPr>
          <w:pStyle w:val="Footer"/>
        </w:pPr>
        <w:r>
          <w:rPr>
            <w:noProof w:val="0"/>
          </w:rPr>
          <w:fldChar w:fldCharType="begin"/>
        </w:r>
        <w:r>
          <w:instrText xml:space="preserve"> PAGE   \* MERGEFORMAT </w:instrText>
        </w:r>
        <w:r>
          <w:rPr>
            <w:noProof w:val="0"/>
          </w:rPr>
          <w:fldChar w:fldCharType="separate"/>
        </w:r>
        <w:r w:rsidR="009B4262">
          <w:t>5</w:t>
        </w:r>
        <w:r>
          <w:fldChar w:fldCharType="end"/>
        </w:r>
      </w:p>
    </w:sdtContent>
  </w:sdt>
  <w:p w14:paraId="3292827C" w14:textId="7DB327E2" w:rsidR="005F7CAF" w:rsidRDefault="005F7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F0D13" w14:textId="77777777" w:rsidR="005F7CAF" w:rsidRDefault="005F7CAF">
      <w:pPr>
        <w:spacing w:after="0" w:line="240" w:lineRule="auto"/>
      </w:pPr>
      <w:r>
        <w:separator/>
      </w:r>
    </w:p>
  </w:footnote>
  <w:footnote w:type="continuationSeparator" w:id="0">
    <w:p w14:paraId="3A8B216B" w14:textId="77777777" w:rsidR="005F7CAF" w:rsidRDefault="005F7C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03155" w14:textId="665DF389" w:rsidR="005F7CAF" w:rsidRDefault="005F7CAF" w:rsidP="00D71D4F">
    <w:pPr>
      <w:pStyle w:val="Title"/>
      <w:spacing w:line="240" w:lineRule="auto"/>
      <w:contextualSpacing/>
      <w:jc w:val="center"/>
      <w:rPr>
        <w:color w:val="FF0000"/>
        <w:sz w:val="28"/>
        <w:szCs w:val="28"/>
      </w:rPr>
    </w:pPr>
    <w:r w:rsidRPr="00C565CD">
      <w:rPr>
        <w:sz w:val="36"/>
        <w:szCs w:val="36"/>
      </w:rPr>
      <w:t>St. David’s in-the-pine</w:t>
    </w:r>
    <w:r>
      <w:rPr>
        <w:sz w:val="36"/>
        <w:szCs w:val="36"/>
      </w:rPr>
      <w:t>S</w:t>
    </w:r>
    <w:r w:rsidRPr="00C565CD">
      <w:rPr>
        <w:sz w:val="36"/>
        <w:szCs w:val="36"/>
      </w:rPr>
      <w:t xml:space="preserve"> episcopal church</w:t>
    </w:r>
    <w:r>
      <w:br/>
    </w:r>
    <w:r w:rsidRPr="00D71D4F">
      <w:rPr>
        <w:color w:val="002060"/>
        <w:sz w:val="20"/>
      </w:rPr>
      <w:t>465 W. Forest Hill Blvd., Wellington, FL 33414</w:t>
    </w:r>
    <w:r>
      <w:rPr>
        <w:color w:val="002060"/>
        <w:sz w:val="20"/>
      </w:rPr>
      <w:tab/>
      <w:t>561-793-1976</w:t>
    </w:r>
  </w:p>
  <w:p w14:paraId="6E338A36" w14:textId="73CB451A" w:rsidR="005F7CAF" w:rsidRPr="00D71D4F" w:rsidRDefault="009B4262" w:rsidP="00D71D4F">
    <w:pPr>
      <w:spacing w:line="240" w:lineRule="auto"/>
      <w:ind w:firstLine="720"/>
      <w:contextualSpacing/>
      <w:jc w:val="center"/>
      <w:rPr>
        <w:color w:val="002060"/>
      </w:rPr>
    </w:pPr>
    <w:hyperlink r:id="rId1" w:history="1">
      <w:r w:rsidR="005F7CAF" w:rsidRPr="0039614E">
        <w:rPr>
          <w:rStyle w:val="Hyperlink"/>
          <w:b/>
          <w:bCs/>
        </w:rPr>
        <w:t>www.saintdavidsinthepines.org</w:t>
      </w:r>
    </w:hyperlink>
    <w:r w:rsidR="005F7CAF" w:rsidRPr="00D71D4F">
      <w:rPr>
        <w:color w:val="002060"/>
      </w:rPr>
      <w:tab/>
    </w:r>
    <w:hyperlink r:id="rId2" w:history="1">
      <w:r w:rsidR="005F7CAF" w:rsidRPr="00D71D4F">
        <w:rPr>
          <w:b/>
          <w:bCs/>
          <w:color w:val="002060"/>
          <w:u w:val="single"/>
        </w:rPr>
        <w:t>https://www.facebook.com/SaintDavidsInThePines/</w:t>
      </w:r>
    </w:hyperlink>
  </w:p>
  <w:p w14:paraId="5AA966F5" w14:textId="0ACEC3FF" w:rsidR="005F7CAF" w:rsidRDefault="005F7CAF" w:rsidP="00D71D4F">
    <w:pPr>
      <w:pStyle w:val="Subtitle"/>
      <w:spacing w:line="240" w:lineRule="auto"/>
      <w:contextualSpacing/>
      <w:jc w:val="center"/>
    </w:pPr>
    <w:r w:rsidRPr="00B52C71">
      <w:rPr>
        <w:color w:val="2E74B5" w:themeColor="accent1" w:themeShade="BF"/>
        <w:szCs w:val="24"/>
      </w:rPr>
      <w:t>Re-Gathering plan</w:t>
    </w:r>
    <w:r w:rsidRPr="00B52C71">
      <w:rPr>
        <w:i/>
        <w:color w:val="2E74B5" w:themeColor="accent1" w:themeShade="BF"/>
        <w:szCs w:val="24"/>
      </w:rPr>
      <w:t xml:space="preserve"> (extraordinary emergency plan) </w:t>
    </w:r>
    <w:r w:rsidRPr="00D71D4F">
      <w:rPr>
        <w:i/>
        <w:color w:val="FF0000"/>
        <w:szCs w:val="24"/>
        <w:highlight w:val="yellow"/>
      </w:rPr>
      <w:t>EEP</w:t>
    </w:r>
    <w:r w:rsidRPr="00D71D4F">
      <w:rPr>
        <w:i/>
        <w:color w:val="FF0000"/>
        <w:szCs w:val="24"/>
      </w:rPr>
      <w:t xml:space="preserve"> </w:t>
    </w:r>
    <w:sdt>
      <w:sdtPr>
        <w:id w:val="2011406367"/>
        <w:placeholder>
          <w:docPart w:val="C003EB885917411CADB48CCB86F1CF7C"/>
        </w:placeholder>
        <w:date>
          <w:dateFormat w:val="MMMM d, yyyy"/>
          <w:lid w:val="en-US"/>
          <w:storeMappedDataAs w:val="dateTime"/>
          <w:calendar w:val="gregorian"/>
        </w:date>
      </w:sdtPr>
      <w:sdtEndPr/>
      <w:sdtContent>
        <w:r>
          <w:t>2020</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CD4AC2"/>
    <w:multiLevelType w:val="hybridMultilevel"/>
    <w:tmpl w:val="8018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A70D7"/>
    <w:multiLevelType w:val="hybridMultilevel"/>
    <w:tmpl w:val="02C20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239EB"/>
    <w:multiLevelType w:val="hybridMultilevel"/>
    <w:tmpl w:val="948AF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76250"/>
    <w:multiLevelType w:val="hybridMultilevel"/>
    <w:tmpl w:val="CD20F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8253A"/>
    <w:multiLevelType w:val="hybridMultilevel"/>
    <w:tmpl w:val="A588C3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91818"/>
    <w:multiLevelType w:val="hybridMultilevel"/>
    <w:tmpl w:val="2526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246FB"/>
    <w:multiLevelType w:val="hybridMultilevel"/>
    <w:tmpl w:val="B7BC1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9BD72F1"/>
    <w:multiLevelType w:val="hybridMultilevel"/>
    <w:tmpl w:val="B736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92EC4"/>
    <w:multiLevelType w:val="hybridMultilevel"/>
    <w:tmpl w:val="A1AA695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2DCC25A5"/>
    <w:multiLevelType w:val="hybridMultilevel"/>
    <w:tmpl w:val="B91C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66008"/>
    <w:multiLevelType w:val="hybridMultilevel"/>
    <w:tmpl w:val="5F04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B7245B"/>
    <w:multiLevelType w:val="hybridMultilevel"/>
    <w:tmpl w:val="FD345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452CD"/>
    <w:multiLevelType w:val="hybridMultilevel"/>
    <w:tmpl w:val="2B90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433575"/>
    <w:multiLevelType w:val="hybridMultilevel"/>
    <w:tmpl w:val="4B488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FC4562"/>
    <w:multiLevelType w:val="hybridMultilevel"/>
    <w:tmpl w:val="1F346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8E4BBD"/>
    <w:multiLevelType w:val="hybridMultilevel"/>
    <w:tmpl w:val="88F6B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2A5101A"/>
    <w:multiLevelType w:val="hybridMultilevel"/>
    <w:tmpl w:val="D9B0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FA29DC"/>
    <w:multiLevelType w:val="hybridMultilevel"/>
    <w:tmpl w:val="5130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160D20"/>
    <w:multiLevelType w:val="hybridMultilevel"/>
    <w:tmpl w:val="7C2636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22CC2"/>
    <w:multiLevelType w:val="hybridMultilevel"/>
    <w:tmpl w:val="83B08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FC50BD2"/>
    <w:multiLevelType w:val="hybridMultilevel"/>
    <w:tmpl w:val="7824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9"/>
    <w:lvlOverride w:ilvl="0">
      <w:startOverride w:val="1"/>
    </w:lvlOverride>
  </w:num>
  <w:num w:numId="4">
    <w:abstractNumId w:val="2"/>
  </w:num>
  <w:num w:numId="5">
    <w:abstractNumId w:val="23"/>
  </w:num>
  <w:num w:numId="6">
    <w:abstractNumId w:val="1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
  </w:num>
  <w:num w:numId="10">
    <w:abstractNumId w:val="11"/>
  </w:num>
  <w:num w:numId="11">
    <w:abstractNumId w:val="13"/>
  </w:num>
  <w:num w:numId="12">
    <w:abstractNumId w:val="22"/>
  </w:num>
  <w:num w:numId="13">
    <w:abstractNumId w:val="15"/>
  </w:num>
  <w:num w:numId="14">
    <w:abstractNumId w:val="12"/>
  </w:num>
  <w:num w:numId="15">
    <w:abstractNumId w:val="7"/>
  </w:num>
  <w:num w:numId="16">
    <w:abstractNumId w:val="10"/>
  </w:num>
  <w:num w:numId="17">
    <w:abstractNumId w:val="5"/>
  </w:num>
  <w:num w:numId="18">
    <w:abstractNumId w:val="18"/>
  </w:num>
  <w:num w:numId="19">
    <w:abstractNumId w:val="16"/>
  </w:num>
  <w:num w:numId="20">
    <w:abstractNumId w:val="9"/>
  </w:num>
  <w:num w:numId="21">
    <w:abstractNumId w:val="4"/>
  </w:num>
  <w:num w:numId="22">
    <w:abstractNumId w:val="21"/>
  </w:num>
  <w:num w:numId="23">
    <w:abstractNumId w:val="3"/>
  </w:num>
  <w:num w:numId="24">
    <w:abstractNumId w:val="6"/>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5CD"/>
    <w:rsid w:val="000B5DDC"/>
    <w:rsid w:val="00101B5E"/>
    <w:rsid w:val="00125397"/>
    <w:rsid w:val="001C3DE8"/>
    <w:rsid w:val="001C6BA6"/>
    <w:rsid w:val="001F29B0"/>
    <w:rsid w:val="00222015"/>
    <w:rsid w:val="002D43C2"/>
    <w:rsid w:val="002D51D0"/>
    <w:rsid w:val="00304EE7"/>
    <w:rsid w:val="003A1451"/>
    <w:rsid w:val="003D6B76"/>
    <w:rsid w:val="00485098"/>
    <w:rsid w:val="00492B84"/>
    <w:rsid w:val="004C087F"/>
    <w:rsid w:val="004D4163"/>
    <w:rsid w:val="004F39BC"/>
    <w:rsid w:val="00502479"/>
    <w:rsid w:val="005166C6"/>
    <w:rsid w:val="005917B0"/>
    <w:rsid w:val="005E3C0E"/>
    <w:rsid w:val="005F7CAF"/>
    <w:rsid w:val="00651BB0"/>
    <w:rsid w:val="00676632"/>
    <w:rsid w:val="006A0F97"/>
    <w:rsid w:val="006A2F59"/>
    <w:rsid w:val="006B5D1F"/>
    <w:rsid w:val="006E4835"/>
    <w:rsid w:val="007A17AB"/>
    <w:rsid w:val="007C4B65"/>
    <w:rsid w:val="007C6050"/>
    <w:rsid w:val="007D2A4E"/>
    <w:rsid w:val="007D2E26"/>
    <w:rsid w:val="00800E8C"/>
    <w:rsid w:val="00804BDE"/>
    <w:rsid w:val="00822A0C"/>
    <w:rsid w:val="00863964"/>
    <w:rsid w:val="00895360"/>
    <w:rsid w:val="008A13D1"/>
    <w:rsid w:val="008A1B35"/>
    <w:rsid w:val="008E5C01"/>
    <w:rsid w:val="0095487C"/>
    <w:rsid w:val="009562F9"/>
    <w:rsid w:val="00967772"/>
    <w:rsid w:val="0097172C"/>
    <w:rsid w:val="009B4262"/>
    <w:rsid w:val="009C17A0"/>
    <w:rsid w:val="009C224F"/>
    <w:rsid w:val="009C5A24"/>
    <w:rsid w:val="00AA7555"/>
    <w:rsid w:val="00AC317D"/>
    <w:rsid w:val="00AC5978"/>
    <w:rsid w:val="00AC6898"/>
    <w:rsid w:val="00AF4D23"/>
    <w:rsid w:val="00B24168"/>
    <w:rsid w:val="00B51C5B"/>
    <w:rsid w:val="00B52C71"/>
    <w:rsid w:val="00B55D5E"/>
    <w:rsid w:val="00B55DB4"/>
    <w:rsid w:val="00B573AF"/>
    <w:rsid w:val="00B62F34"/>
    <w:rsid w:val="00B672BD"/>
    <w:rsid w:val="00BF0E92"/>
    <w:rsid w:val="00C15DEC"/>
    <w:rsid w:val="00C565CD"/>
    <w:rsid w:val="00C7309D"/>
    <w:rsid w:val="00CA35C6"/>
    <w:rsid w:val="00CF5D20"/>
    <w:rsid w:val="00D214E8"/>
    <w:rsid w:val="00D50DC4"/>
    <w:rsid w:val="00D71D4F"/>
    <w:rsid w:val="00D735B5"/>
    <w:rsid w:val="00D81DD1"/>
    <w:rsid w:val="00DC0380"/>
    <w:rsid w:val="00DE225C"/>
    <w:rsid w:val="00DF627F"/>
    <w:rsid w:val="00E1245B"/>
    <w:rsid w:val="00E33F99"/>
    <w:rsid w:val="00EA31F8"/>
    <w:rsid w:val="00EB0A11"/>
    <w:rsid w:val="00F03D12"/>
    <w:rsid w:val="00F36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2D58844"/>
  <w15:chartTrackingRefBased/>
  <w15:docId w15:val="{F45764DE-0ACE-44FA-82FB-0929E7DA4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sz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pPr>
      <w:keepNext/>
      <w:keepLines/>
      <w:numPr>
        <w:numId w:val="4"/>
      </w:numPr>
      <w:spacing w:before="360" w:after="120" w:line="240" w:lineRule="auto"/>
      <w:outlineLvl w:val="1"/>
    </w:pPr>
    <w:rPr>
      <w:b/>
      <w:b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pBdr>
        <w:left w:val="double" w:sz="18" w:space="4" w:color="1F4E79" w:themeColor="accent1" w:themeShade="80"/>
      </w:pBdr>
      <w:spacing w:before="80" w:after="0" w:line="280" w:lineRule="exact"/>
    </w:pPr>
    <w:rPr>
      <w:b/>
      <w:bCs/>
      <w:color w:val="5B9BD5" w:themeColor="accent1"/>
      <w:sz w:val="24"/>
    </w:rPr>
  </w:style>
  <w:style w:type="character" w:customStyle="1" w:styleId="SubtitleChar">
    <w:name w:val="Subtitle Char"/>
    <w:basedOn w:val="DefaultParagraphFont"/>
    <w:link w:val="Subtitle"/>
    <w:uiPriority w:val="11"/>
    <w:rPr>
      <w:b/>
      <w:bCs/>
      <w:color w:val="5B9BD5" w:themeColor="accent1"/>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pPr>
      <w:spacing w:after="160" w:line="264" w:lineRule="auto"/>
      <w:ind w:right="576"/>
    </w:pPr>
    <w:rPr>
      <w:i/>
      <w:iCs/>
      <w:color w:val="7F7F7F" w:themeColor="text1" w:themeTint="80"/>
      <w:sz w:val="16"/>
    </w:rPr>
  </w:style>
  <w:style w:type="character" w:styleId="PlaceholderText">
    <w:name w:val="Placeholder Text"/>
    <w:basedOn w:val="DefaultParagraphFont"/>
    <w:uiPriority w:val="99"/>
    <w:semiHidden/>
    <w:rPr>
      <w:color w:val="808080"/>
    </w:rPr>
  </w:style>
  <w:style w:type="paragraph" w:styleId="NoSpacing">
    <w:name w:val="No Spacing"/>
    <w:uiPriority w:val="36"/>
    <w:qFormat/>
    <w:pPr>
      <w:spacing w:after="0" w:line="240" w:lineRule="auto"/>
    </w:pPr>
  </w:style>
  <w:style w:type="character" w:customStyle="1" w:styleId="Heading2Char">
    <w:name w:val="Heading 2 Char"/>
    <w:basedOn w:val="DefaultParagraphFont"/>
    <w:link w:val="Heading2"/>
    <w:uiPriority w:val="9"/>
    <w:rPr>
      <w:b/>
      <w:bCs/>
      <w:color w:val="5B9BD5" w:themeColor="accent1"/>
      <w:sz w:val="24"/>
    </w:rPr>
  </w:style>
  <w:style w:type="paragraph" w:styleId="ListBullet">
    <w:name w:val="List Bullet"/>
    <w:basedOn w:val="Normal"/>
    <w:uiPriority w:val="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200" w:after="0" w:line="240" w:lineRule="auto"/>
      <w:contextualSpacing/>
      <w:jc w:val="right"/>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FootnoteText">
    <w:name w:val="footnote text"/>
    <w:basedOn w:val="Normal"/>
    <w:link w:val="FootnoteTextChar"/>
    <w:uiPriority w:val="12"/>
    <w:unhideWhenUsed/>
    <w:pPr>
      <w:spacing w:before="140" w:after="0" w:line="240" w:lineRule="auto"/>
    </w:pPr>
    <w:rPr>
      <w:i/>
      <w:iCs/>
      <w:sz w:val="14"/>
    </w:rPr>
  </w:style>
  <w:style w:type="character" w:customStyle="1" w:styleId="FootnoteTextChar">
    <w:name w:val="Footnote Text Char"/>
    <w:basedOn w:val="DefaultParagraphFont"/>
    <w:link w:val="FootnoteText"/>
    <w:uiPriority w:val="12"/>
    <w:rPr>
      <w:i/>
      <w:iCs/>
      <w:sz w:val="14"/>
    </w:rPr>
  </w:style>
  <w:style w:type="paragraph" w:styleId="BalloonText">
    <w:name w:val="Balloon Text"/>
    <w:basedOn w:val="Normal"/>
    <w:link w:val="BalloonTextChar"/>
    <w:uiPriority w:val="99"/>
    <w:semiHidden/>
    <w:unhideWhenUsed/>
    <w:rsid w:val="00C565C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565CD"/>
    <w:rPr>
      <w:rFonts w:ascii="Segoe UI" w:hAnsi="Segoe UI" w:cs="Segoe UI"/>
      <w:szCs w:val="18"/>
    </w:rPr>
  </w:style>
  <w:style w:type="paragraph" w:styleId="ListParagraph">
    <w:name w:val="List Paragraph"/>
    <w:basedOn w:val="Normal"/>
    <w:uiPriority w:val="34"/>
    <w:unhideWhenUsed/>
    <w:qFormat/>
    <w:rsid w:val="001C3DE8"/>
    <w:pPr>
      <w:ind w:left="720"/>
      <w:contextualSpacing/>
    </w:pPr>
  </w:style>
  <w:style w:type="character" w:styleId="Hyperlink">
    <w:name w:val="Hyperlink"/>
    <w:basedOn w:val="DefaultParagraphFont"/>
    <w:uiPriority w:val="99"/>
    <w:unhideWhenUsed/>
    <w:rsid w:val="009C224F"/>
    <w:rPr>
      <w:color w:val="0563C1"/>
      <w:u w:val="single"/>
    </w:rPr>
  </w:style>
  <w:style w:type="paragraph" w:styleId="NormalWeb">
    <w:name w:val="Normal (Web)"/>
    <w:basedOn w:val="Normal"/>
    <w:uiPriority w:val="99"/>
    <w:unhideWhenUsed/>
    <w:rsid w:val="00B51C5B"/>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UnresolvedMention1">
    <w:name w:val="Unresolved Mention1"/>
    <w:basedOn w:val="DefaultParagraphFont"/>
    <w:uiPriority w:val="99"/>
    <w:semiHidden/>
    <w:unhideWhenUsed/>
    <w:rsid w:val="00D71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56687">
      <w:bodyDiv w:val="1"/>
      <w:marLeft w:val="0"/>
      <w:marRight w:val="0"/>
      <w:marTop w:val="0"/>
      <w:marBottom w:val="0"/>
      <w:divBdr>
        <w:top w:val="none" w:sz="0" w:space="0" w:color="auto"/>
        <w:left w:val="none" w:sz="0" w:space="0" w:color="auto"/>
        <w:bottom w:val="none" w:sz="0" w:space="0" w:color="auto"/>
        <w:right w:val="none" w:sz="0" w:space="0" w:color="auto"/>
      </w:divBdr>
    </w:div>
    <w:div w:id="650327135">
      <w:bodyDiv w:val="1"/>
      <w:marLeft w:val="0"/>
      <w:marRight w:val="0"/>
      <w:marTop w:val="0"/>
      <w:marBottom w:val="0"/>
      <w:divBdr>
        <w:top w:val="none" w:sz="0" w:space="0" w:color="auto"/>
        <w:left w:val="none" w:sz="0" w:space="0" w:color="auto"/>
        <w:bottom w:val="none" w:sz="0" w:space="0" w:color="auto"/>
        <w:right w:val="none" w:sz="0" w:space="0" w:color="auto"/>
      </w:divBdr>
    </w:div>
    <w:div w:id="116759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https://www.naagtag.com/episcopalchurch1x3"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cdc.gov/quarantine/quarantinestationcontactlistfull.html"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saintdavidschurch@comcast.net"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aintdavidschurch@comcast.net" TargetMode="External"/><Relationship Id="rId14" Type="http://schemas.openxmlformats.org/officeDocument/2006/relationships/image" Target="media/image5.jpeg"/><Relationship Id="rId22" Type="http://schemas.openxmlformats.org/officeDocument/2006/relationships/hyperlink" Target="https://www.naagtag.com/episcopalchurch1x3"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hyperlink" Target="https://www.facebook.com/SaintDavidsInThePines/" TargetMode="External"/><Relationship Id="rId1" Type="http://schemas.openxmlformats.org/officeDocument/2006/relationships/hyperlink" Target="http://www.saintdavidsinthepin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intdavidschurch\AppData\Roaming\Microsoft\Templates\Project%20scope%20report%20(Business%20Blu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0FD84BD1F347C1B3CC869E08AAD15D"/>
        <w:category>
          <w:name w:val="General"/>
          <w:gallery w:val="placeholder"/>
        </w:category>
        <w:types>
          <w:type w:val="bbPlcHdr"/>
        </w:types>
        <w:behaviors>
          <w:behavior w:val="content"/>
        </w:behaviors>
        <w:guid w:val="{457EA696-0FD9-47EC-995F-AD3502641F32}"/>
      </w:docPartPr>
      <w:docPartBody>
        <w:p w:rsidR="00490DE6" w:rsidRDefault="00A50999">
          <w:pPr>
            <w:pStyle w:val="BB0FD84BD1F347C1B3CC869E08AAD15D"/>
          </w:pPr>
          <w:r>
            <w:rPr>
              <w:rStyle w:val="PlaceholderText"/>
            </w:rPr>
            <w:t>Click here to enter text.</w:t>
          </w:r>
        </w:p>
      </w:docPartBody>
    </w:docPart>
    <w:docPart>
      <w:docPartPr>
        <w:name w:val="C003EB885917411CADB48CCB86F1CF7C"/>
        <w:category>
          <w:name w:val="General"/>
          <w:gallery w:val="placeholder"/>
        </w:category>
        <w:types>
          <w:type w:val="bbPlcHdr"/>
        </w:types>
        <w:behaviors>
          <w:behavior w:val="content"/>
        </w:behaviors>
        <w:guid w:val="{EC5072A2-A577-4839-B640-01AE47F2DF23}"/>
      </w:docPartPr>
      <w:docPartBody>
        <w:p w:rsidR="00ED00A8" w:rsidRDefault="00ED00A8" w:rsidP="00ED00A8">
          <w:pPr>
            <w:pStyle w:val="C003EB885917411CADB48CCB86F1CF7C"/>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848"/>
    <w:rsid w:val="000A2835"/>
    <w:rsid w:val="00243868"/>
    <w:rsid w:val="0039792F"/>
    <w:rsid w:val="00416848"/>
    <w:rsid w:val="00442C22"/>
    <w:rsid w:val="00490DE6"/>
    <w:rsid w:val="005A763C"/>
    <w:rsid w:val="00735756"/>
    <w:rsid w:val="00A50999"/>
    <w:rsid w:val="00CA4027"/>
    <w:rsid w:val="00CF6471"/>
    <w:rsid w:val="00ED00A8"/>
    <w:rsid w:val="00F34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39E46D38B248058CFAF425B70DC603">
    <w:name w:val="5339E46D38B248058CFAF425B70DC603"/>
  </w:style>
  <w:style w:type="paragraph" w:customStyle="1" w:styleId="54889C5EBF614680B27B3EF6D1A332C7">
    <w:name w:val="54889C5EBF614680B27B3EF6D1A332C7"/>
  </w:style>
  <w:style w:type="character" w:styleId="PlaceholderText">
    <w:name w:val="Placeholder Text"/>
    <w:basedOn w:val="DefaultParagraphFont"/>
    <w:uiPriority w:val="99"/>
    <w:semiHidden/>
    <w:rPr>
      <w:color w:val="808080"/>
    </w:rPr>
  </w:style>
  <w:style w:type="paragraph" w:customStyle="1" w:styleId="BB0FD84BD1F347C1B3CC869E08AAD15D">
    <w:name w:val="BB0FD84BD1F347C1B3CC869E08AAD15D"/>
  </w:style>
  <w:style w:type="paragraph" w:customStyle="1" w:styleId="95C41D464E7948ADBE128FFB05EF1DC8">
    <w:name w:val="95C41D464E7948ADBE128FFB05EF1DC8"/>
    <w:rsid w:val="00416848"/>
  </w:style>
  <w:style w:type="paragraph" w:customStyle="1" w:styleId="A1860C90242C4A75BD3FC2590089ADA6">
    <w:name w:val="A1860C90242C4A75BD3FC2590089ADA6"/>
    <w:rsid w:val="0039792F"/>
  </w:style>
  <w:style w:type="paragraph" w:customStyle="1" w:styleId="CDE9D07B046C477BAC016751057BE1D6">
    <w:name w:val="CDE9D07B046C477BAC016751057BE1D6"/>
    <w:rsid w:val="0039792F"/>
  </w:style>
  <w:style w:type="paragraph" w:customStyle="1" w:styleId="C003EB885917411CADB48CCB86F1CF7C">
    <w:name w:val="C003EB885917411CADB48CCB86F1CF7C"/>
    <w:rsid w:val="00ED00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EE371770-17E6-4153-B66C-5ABDCB7E1816}">
  <ds:schemaRefs>
    <ds:schemaRef ds:uri="http://schemas.microsoft.com/sharepoint/v3/contenttype/forms"/>
  </ds:schemaRefs>
</ds:datastoreItem>
</file>

<file path=customXml/itemProps2.xml><?xml version="1.0" encoding="utf-8"?>
<ds:datastoreItem xmlns:ds="http://schemas.openxmlformats.org/officeDocument/2006/customXml" ds:itemID="{F0252F9F-50C8-40C6-BCE8-23B0D962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design).dotx</Template>
  <TotalTime>1</TotalTime>
  <Pages>16</Pages>
  <Words>3836</Words>
  <Characters>21866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Saint David's in-the-Pines Episcopal Church</dc:creator>
  <cp:keywords/>
  <cp:lastModifiedBy>Owner</cp:lastModifiedBy>
  <cp:revision>2</cp:revision>
  <cp:lastPrinted>2020-06-13T22:43:00Z</cp:lastPrinted>
  <dcterms:created xsi:type="dcterms:W3CDTF">2020-06-24T14:14:00Z</dcterms:created>
  <dcterms:modified xsi:type="dcterms:W3CDTF">2020-06-24T14:14:00Z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TC029278139991</vt:lpwstr>
  </property>
</Properties>
</file>